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07544" w14:textId="77777777" w:rsidR="007F3340" w:rsidRPr="006701D4" w:rsidRDefault="007F3340" w:rsidP="007F3340">
      <w:pPr>
        <w:spacing w:after="0"/>
        <w:jc w:val="center"/>
        <w:rPr>
          <w:rFonts w:ascii="Tahoma" w:hAnsi="Tahoma" w:cs="Tahoma"/>
          <w:bCs/>
          <w:iCs/>
          <w:color w:val="538135" w:themeColor="accent6" w:themeShade="BF"/>
          <w:sz w:val="52"/>
          <w:szCs w:val="52"/>
        </w:rPr>
      </w:pPr>
      <w:bookmarkStart w:id="0" w:name="_Hlk213076069"/>
      <w:r>
        <w:drawing>
          <wp:anchor distT="0" distB="0" distL="114300" distR="114300" simplePos="0" relativeHeight="251659264" behindDoc="0" locked="0" layoutInCell="1" allowOverlap="1" wp14:anchorId="529A0325" wp14:editId="79778079">
            <wp:simplePos x="0" y="0"/>
            <wp:positionH relativeFrom="margin">
              <wp:align>left</wp:align>
            </wp:positionH>
            <wp:positionV relativeFrom="paragraph">
              <wp:posOffset>-121718</wp:posOffset>
            </wp:positionV>
            <wp:extent cx="632460" cy="625273"/>
            <wp:effectExtent l="0" t="0" r="0" b="3810"/>
            <wp:wrapNone/>
            <wp:docPr id="2" name="Picture 1" descr="A white and yellow archway in a circle&#10;&#10;Description automatically generated">
              <a:extLst xmlns:a="http://schemas.openxmlformats.org/drawingml/2006/main">
                <a:ext uri="{FF2B5EF4-FFF2-40B4-BE49-F238E27FC236}">
                  <a16:creationId xmlns:a16="http://schemas.microsoft.com/office/drawing/2014/main" id="{F936D51E-DB05-1E40-9A2E-292D12AE5C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white and yellow archway in a circle&#10;&#10;Description automatically generated">
                      <a:extLst>
                        <a:ext uri="{FF2B5EF4-FFF2-40B4-BE49-F238E27FC236}">
                          <a16:creationId xmlns:a16="http://schemas.microsoft.com/office/drawing/2014/main" id="{F936D51E-DB05-1E40-9A2E-292D12AE5CCD}"/>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2460" cy="625273"/>
                    </a:xfrm>
                    <a:prstGeom prst="rect">
                      <a:avLst/>
                    </a:prstGeom>
                  </pic:spPr>
                </pic:pic>
              </a:graphicData>
            </a:graphic>
            <wp14:sizeRelH relativeFrom="margin">
              <wp14:pctWidth>0</wp14:pctWidth>
            </wp14:sizeRelH>
            <wp14:sizeRelV relativeFrom="margin">
              <wp14:pctHeight>0</wp14:pctHeight>
            </wp14:sizeRelV>
          </wp:anchor>
        </w:drawing>
      </w:r>
      <w:r w:rsidRPr="006701D4">
        <w:rPr>
          <w:rFonts w:ascii="Tahoma" w:hAnsi="Tahoma" w:cs="Tahoma"/>
          <w:bCs/>
          <w:iCs/>
          <w:color w:val="538135" w:themeColor="accent6" w:themeShade="BF"/>
          <w:sz w:val="52"/>
          <w:szCs w:val="52"/>
        </w:rPr>
        <w:t xml:space="preserve"> Box Parish Council</w:t>
      </w:r>
    </w:p>
    <w:p w14:paraId="61BFAB89" w14:textId="77777777" w:rsidR="007F3340" w:rsidRDefault="007F3340" w:rsidP="007F3340">
      <w:pPr>
        <w:pBdr>
          <w:bottom w:val="single" w:sz="18" w:space="1" w:color="538135" w:themeColor="accent6" w:themeShade="BF"/>
        </w:pBdr>
        <w:spacing w:after="0"/>
        <w:rPr>
          <w:b/>
          <w:i/>
          <w:sz w:val="22"/>
          <w:szCs w:val="22"/>
        </w:rPr>
      </w:pPr>
    </w:p>
    <w:p w14:paraId="11248E19" w14:textId="77777777" w:rsidR="007F3340" w:rsidRDefault="007F3340" w:rsidP="007F3340">
      <w:pPr>
        <w:spacing w:after="0"/>
        <w:rPr>
          <w:b/>
          <w:i/>
          <w:sz w:val="22"/>
          <w:szCs w:val="22"/>
        </w:rPr>
      </w:pPr>
    </w:p>
    <w:p w14:paraId="6EC9AFCA" w14:textId="0479FBFA" w:rsidR="007F3340" w:rsidRPr="007F3340" w:rsidRDefault="007F3340" w:rsidP="007F3340">
      <w:pPr>
        <w:spacing w:after="0"/>
        <w:rPr>
          <w:rFonts w:ascii="Tahoma" w:hAnsi="Tahoma" w:cs="Tahoma"/>
          <w:bCs/>
          <w:iCs/>
          <w:color w:val="538135" w:themeColor="accent6" w:themeShade="BF"/>
          <w:sz w:val="52"/>
          <w:szCs w:val="52"/>
        </w:rPr>
      </w:pPr>
      <w:r>
        <w:rPr>
          <w:bCs/>
          <w:iCs/>
          <w:sz w:val="22"/>
          <w:szCs w:val="22"/>
        </w:rPr>
        <w:t>28</w:t>
      </w:r>
      <w:r w:rsidRPr="007F3340">
        <w:rPr>
          <w:bCs/>
          <w:iCs/>
          <w:sz w:val="22"/>
          <w:szCs w:val="22"/>
          <w:vertAlign w:val="superscript"/>
        </w:rPr>
        <w:t>th</w:t>
      </w:r>
      <w:r>
        <w:rPr>
          <w:bCs/>
          <w:iCs/>
          <w:sz w:val="22"/>
          <w:szCs w:val="22"/>
        </w:rPr>
        <w:t xml:space="preserve"> N</w:t>
      </w:r>
      <w:r>
        <w:rPr>
          <w:bCs/>
          <w:iCs/>
          <w:sz w:val="22"/>
          <w:szCs w:val="22"/>
        </w:rPr>
        <w:t>ovember</w:t>
      </w:r>
      <w:r w:rsidRPr="005B37F7">
        <w:rPr>
          <w:bCs/>
          <w:iCs/>
          <w:sz w:val="22"/>
          <w:szCs w:val="22"/>
        </w:rPr>
        <w:t xml:space="preserve"> 2025</w:t>
      </w:r>
    </w:p>
    <w:p w14:paraId="4A69CACD" w14:textId="77777777" w:rsidR="007F3340" w:rsidRPr="001F6A46" w:rsidRDefault="007F3340" w:rsidP="007F3340">
      <w:pPr>
        <w:spacing w:after="0"/>
        <w:rPr>
          <w:b/>
          <w:iCs/>
          <w:sz w:val="24"/>
          <w:szCs w:val="24"/>
        </w:rPr>
      </w:pPr>
    </w:p>
    <w:p w14:paraId="5795F2F6" w14:textId="60AC97CA" w:rsidR="007F3340" w:rsidRPr="005751A1" w:rsidRDefault="007F3340" w:rsidP="007F3340">
      <w:pPr>
        <w:pStyle w:val="Heading1"/>
        <w:ind w:right="-155"/>
        <w:jc w:val="center"/>
        <w:rPr>
          <w:rFonts w:ascii="Arial" w:hAnsi="Arial" w:cs="Arial"/>
          <w:b w:val="0"/>
          <w:bCs w:val="0"/>
          <w:sz w:val="22"/>
          <w:szCs w:val="22"/>
        </w:rPr>
      </w:pPr>
      <w:r w:rsidRPr="005751A1">
        <w:rPr>
          <w:rFonts w:ascii="Arial" w:hAnsi="Arial" w:cs="Arial"/>
          <w:sz w:val="22"/>
          <w:szCs w:val="22"/>
        </w:rPr>
        <w:t xml:space="preserve">MINUTES OF A MEETING OF THE </w:t>
      </w:r>
      <w:r>
        <w:rPr>
          <w:rFonts w:ascii="Arial" w:hAnsi="Arial" w:cs="Arial"/>
          <w:sz w:val="22"/>
          <w:szCs w:val="22"/>
        </w:rPr>
        <w:t xml:space="preserve">PLANNING COMMITTEE at 6.30pm </w:t>
      </w:r>
      <w:r w:rsidRPr="005751A1">
        <w:rPr>
          <w:rFonts w:ascii="Arial" w:hAnsi="Arial" w:cs="Arial"/>
          <w:sz w:val="22"/>
          <w:szCs w:val="22"/>
        </w:rPr>
        <w:t xml:space="preserve">ON </w:t>
      </w:r>
      <w:r>
        <w:rPr>
          <w:rFonts w:ascii="Arial" w:hAnsi="Arial" w:cs="Arial"/>
          <w:sz w:val="22"/>
          <w:szCs w:val="22"/>
        </w:rPr>
        <w:t>2</w:t>
      </w:r>
      <w:r>
        <w:rPr>
          <w:rFonts w:ascii="Arial" w:hAnsi="Arial" w:cs="Arial"/>
          <w:sz w:val="22"/>
          <w:szCs w:val="22"/>
        </w:rPr>
        <w:t>7</w:t>
      </w:r>
      <w:r w:rsidRPr="00D246EC">
        <w:rPr>
          <w:rFonts w:ascii="Arial" w:hAnsi="Arial" w:cs="Arial"/>
          <w:sz w:val="22"/>
          <w:szCs w:val="22"/>
          <w:vertAlign w:val="superscript"/>
        </w:rPr>
        <w:t>th</w:t>
      </w:r>
      <w:r>
        <w:rPr>
          <w:rFonts w:ascii="Arial" w:hAnsi="Arial" w:cs="Arial"/>
          <w:sz w:val="22"/>
          <w:szCs w:val="22"/>
        </w:rPr>
        <w:t xml:space="preserve"> NOVEMBER </w:t>
      </w:r>
      <w:r w:rsidRPr="005751A1">
        <w:rPr>
          <w:rFonts w:ascii="Arial" w:hAnsi="Arial" w:cs="Arial"/>
          <w:sz w:val="22"/>
          <w:szCs w:val="22"/>
        </w:rPr>
        <w:t>2025</w:t>
      </w:r>
      <w:r>
        <w:rPr>
          <w:rFonts w:ascii="Arial" w:hAnsi="Arial" w:cs="Arial"/>
          <w:sz w:val="22"/>
          <w:szCs w:val="22"/>
        </w:rPr>
        <w:t xml:space="preserve"> AT </w:t>
      </w:r>
      <w:r>
        <w:rPr>
          <w:rFonts w:ascii="Arial" w:hAnsi="Arial" w:cs="Arial"/>
          <w:sz w:val="22"/>
          <w:szCs w:val="22"/>
        </w:rPr>
        <w:t>PAVILION</w:t>
      </w:r>
      <w:r>
        <w:rPr>
          <w:rFonts w:ascii="Arial" w:hAnsi="Arial" w:cs="Arial"/>
          <w:sz w:val="22"/>
          <w:szCs w:val="22"/>
        </w:rPr>
        <w:t>, BOX</w:t>
      </w:r>
    </w:p>
    <w:p w14:paraId="2E96B510" w14:textId="77777777" w:rsidR="007F3340" w:rsidRPr="005751A1" w:rsidRDefault="007F3340" w:rsidP="007F3340">
      <w:pPr>
        <w:spacing w:after="0"/>
        <w:ind w:left="-720" w:right="-720"/>
        <w:rPr>
          <w:b/>
          <w:bCs/>
          <w:sz w:val="22"/>
          <w:szCs w:val="22"/>
          <w:u w:val="single"/>
        </w:rPr>
      </w:pPr>
    </w:p>
    <w:p w14:paraId="66ACFDA7" w14:textId="77777777" w:rsidR="007F3340" w:rsidRDefault="007F3340" w:rsidP="007F3340">
      <w:pPr>
        <w:spacing w:after="0" w:line="276" w:lineRule="auto"/>
        <w:ind w:left="709" w:hanging="425"/>
        <w:rPr>
          <w:sz w:val="22"/>
          <w:szCs w:val="22"/>
        </w:rPr>
      </w:pPr>
      <w:r w:rsidRPr="005751A1">
        <w:rPr>
          <w:sz w:val="22"/>
          <w:szCs w:val="22"/>
        </w:rPr>
        <w:t>1.</w:t>
      </w:r>
      <w:r w:rsidRPr="005751A1">
        <w:rPr>
          <w:sz w:val="22"/>
          <w:szCs w:val="22"/>
        </w:rPr>
        <w:tab/>
      </w:r>
      <w:r w:rsidRPr="00DD0D6C">
        <w:rPr>
          <w:b/>
          <w:bCs/>
          <w:sz w:val="22"/>
          <w:szCs w:val="22"/>
        </w:rPr>
        <w:t>Councillors Present</w:t>
      </w:r>
      <w:r w:rsidRPr="00DD0D6C">
        <w:rPr>
          <w:sz w:val="22"/>
          <w:szCs w:val="22"/>
        </w:rPr>
        <w:t xml:space="preserve">:  </w:t>
      </w:r>
    </w:p>
    <w:p w14:paraId="158BDD84" w14:textId="77777777" w:rsidR="007F3340" w:rsidRPr="00DD0D6C" w:rsidRDefault="007F3340" w:rsidP="007F3340">
      <w:pPr>
        <w:spacing w:after="0" w:line="276" w:lineRule="auto"/>
        <w:ind w:left="709" w:hanging="425"/>
        <w:rPr>
          <w:sz w:val="22"/>
          <w:szCs w:val="22"/>
        </w:rPr>
      </w:pPr>
    </w:p>
    <w:tbl>
      <w:tblPr>
        <w:tblW w:w="0" w:type="auto"/>
        <w:tblInd w:w="817" w:type="dxa"/>
        <w:tblLook w:val="04A0" w:firstRow="1" w:lastRow="0" w:firstColumn="1" w:lastColumn="0" w:noHBand="0" w:noVBand="1"/>
      </w:tblPr>
      <w:tblGrid>
        <w:gridCol w:w="3119"/>
      </w:tblGrid>
      <w:tr w:rsidR="007F3340" w:rsidRPr="00DD0D6C" w14:paraId="59C92EC0" w14:textId="77777777" w:rsidTr="00E94B46">
        <w:trPr>
          <w:trHeight w:val="298"/>
        </w:trPr>
        <w:tc>
          <w:tcPr>
            <w:tcW w:w="3119" w:type="dxa"/>
            <w:shd w:val="clear" w:color="auto" w:fill="auto"/>
          </w:tcPr>
          <w:p w14:paraId="31BDCF5F" w14:textId="77777777" w:rsidR="007F3340" w:rsidRPr="00DD0D6C" w:rsidRDefault="007F3340" w:rsidP="00E94B46">
            <w:pPr>
              <w:spacing w:after="0" w:line="276" w:lineRule="auto"/>
            </w:pPr>
            <w:r w:rsidRPr="00DD0D6C">
              <w:t>Cllr S Roche (Chair)</w:t>
            </w:r>
          </w:p>
        </w:tc>
      </w:tr>
      <w:tr w:rsidR="007F3340" w:rsidRPr="00DD0D6C" w14:paraId="0161BF30" w14:textId="77777777" w:rsidTr="00E94B46">
        <w:trPr>
          <w:trHeight w:val="298"/>
        </w:trPr>
        <w:tc>
          <w:tcPr>
            <w:tcW w:w="3119" w:type="dxa"/>
            <w:shd w:val="clear" w:color="auto" w:fill="auto"/>
          </w:tcPr>
          <w:p w14:paraId="16136148" w14:textId="77777777" w:rsidR="007F3340" w:rsidRDefault="007F3340" w:rsidP="00E94B46">
            <w:pPr>
              <w:spacing w:after="0" w:line="276" w:lineRule="auto"/>
            </w:pPr>
            <w:r w:rsidRPr="00DD0D6C">
              <w:t>Cllr R Davies</w:t>
            </w:r>
          </w:p>
          <w:p w14:paraId="0087BF5B" w14:textId="77777777" w:rsidR="007F3340" w:rsidRDefault="007F3340" w:rsidP="00E94B46">
            <w:pPr>
              <w:spacing w:after="0" w:line="276" w:lineRule="auto"/>
            </w:pPr>
            <w:r>
              <w:t>Cllr R Duncan</w:t>
            </w:r>
          </w:p>
          <w:p w14:paraId="72C4C260" w14:textId="77777777" w:rsidR="007F3340" w:rsidRPr="00DD0D6C" w:rsidRDefault="007F3340" w:rsidP="00E94B46">
            <w:pPr>
              <w:spacing w:after="0" w:line="276" w:lineRule="auto"/>
            </w:pPr>
            <w:r>
              <w:t>Cllr R Haslett (VC)</w:t>
            </w:r>
          </w:p>
        </w:tc>
      </w:tr>
      <w:tr w:rsidR="007F3340" w:rsidRPr="00DD0D6C" w14:paraId="23CA874A" w14:textId="77777777" w:rsidTr="00E94B46">
        <w:trPr>
          <w:trHeight w:val="298"/>
        </w:trPr>
        <w:tc>
          <w:tcPr>
            <w:tcW w:w="3119" w:type="dxa"/>
            <w:shd w:val="clear" w:color="auto" w:fill="auto"/>
          </w:tcPr>
          <w:p w14:paraId="1DF03914" w14:textId="77777777" w:rsidR="007F3340" w:rsidRPr="00DD0D6C" w:rsidRDefault="007F3340" w:rsidP="00E94B46">
            <w:pPr>
              <w:spacing w:after="0" w:line="276" w:lineRule="auto"/>
            </w:pPr>
            <w:r w:rsidRPr="00DD0D6C">
              <w:t>Cllr R Leach</w:t>
            </w:r>
          </w:p>
        </w:tc>
      </w:tr>
      <w:tr w:rsidR="007F3340" w:rsidRPr="00DD0D6C" w14:paraId="569EA72C" w14:textId="77777777" w:rsidTr="00E94B46">
        <w:trPr>
          <w:trHeight w:val="298"/>
        </w:trPr>
        <w:tc>
          <w:tcPr>
            <w:tcW w:w="3119" w:type="dxa"/>
            <w:shd w:val="clear" w:color="auto" w:fill="auto"/>
          </w:tcPr>
          <w:p w14:paraId="2BB4EAC1" w14:textId="77777777" w:rsidR="007F3340" w:rsidRPr="00DD0D6C" w:rsidRDefault="007F3340" w:rsidP="00E94B46">
            <w:pPr>
              <w:spacing w:after="0" w:line="276" w:lineRule="auto"/>
            </w:pPr>
            <w:r w:rsidRPr="00DD0D6C">
              <w:t>Cllr T Walton</w:t>
            </w:r>
          </w:p>
        </w:tc>
      </w:tr>
      <w:tr w:rsidR="007F3340" w:rsidRPr="00DD0D6C" w14:paraId="0FD4B854" w14:textId="77777777" w:rsidTr="00E94B46">
        <w:trPr>
          <w:trHeight w:val="298"/>
        </w:trPr>
        <w:tc>
          <w:tcPr>
            <w:tcW w:w="3119" w:type="dxa"/>
            <w:shd w:val="clear" w:color="auto" w:fill="auto"/>
          </w:tcPr>
          <w:p w14:paraId="1F8015E5" w14:textId="77777777" w:rsidR="007F3340" w:rsidRPr="00DD0D6C" w:rsidRDefault="007F3340" w:rsidP="00E94B46">
            <w:pPr>
              <w:spacing w:after="0" w:line="276" w:lineRule="auto"/>
            </w:pPr>
          </w:p>
        </w:tc>
      </w:tr>
      <w:tr w:rsidR="007F3340" w:rsidRPr="00DD0D6C" w14:paraId="762BDDE8" w14:textId="77777777" w:rsidTr="00E94B46">
        <w:trPr>
          <w:trHeight w:val="298"/>
        </w:trPr>
        <w:tc>
          <w:tcPr>
            <w:tcW w:w="3119" w:type="dxa"/>
            <w:shd w:val="clear" w:color="auto" w:fill="auto"/>
          </w:tcPr>
          <w:p w14:paraId="6EB02297" w14:textId="77777777" w:rsidR="007F3340" w:rsidRPr="00DD0D6C" w:rsidRDefault="007F3340" w:rsidP="00E94B46">
            <w:pPr>
              <w:spacing w:after="0" w:line="276" w:lineRule="auto"/>
            </w:pPr>
            <w:r w:rsidRPr="00DD0D6C">
              <w:t>Clerk – S Vickery</w:t>
            </w:r>
          </w:p>
        </w:tc>
      </w:tr>
    </w:tbl>
    <w:p w14:paraId="0BED1295" w14:textId="77777777" w:rsidR="007F3340" w:rsidRPr="00DD0D6C" w:rsidRDefault="007F3340" w:rsidP="007F3340">
      <w:pPr>
        <w:spacing w:after="0" w:line="276" w:lineRule="auto"/>
        <w:ind w:hanging="425"/>
        <w:rPr>
          <w:sz w:val="22"/>
          <w:szCs w:val="22"/>
        </w:rPr>
      </w:pPr>
      <w:r w:rsidRPr="00DD0D6C">
        <w:rPr>
          <w:sz w:val="22"/>
          <w:szCs w:val="22"/>
        </w:rPr>
        <w:t xml:space="preserve">   </w:t>
      </w:r>
    </w:p>
    <w:p w14:paraId="20EE9700" w14:textId="77777777" w:rsidR="007F3340" w:rsidRPr="009A3357" w:rsidRDefault="007F3340" w:rsidP="007F3340">
      <w:pPr>
        <w:numPr>
          <w:ilvl w:val="0"/>
          <w:numId w:val="17"/>
        </w:numPr>
        <w:spacing w:after="0" w:line="276" w:lineRule="auto"/>
        <w:ind w:hanging="425"/>
        <w:rPr>
          <w:bCs/>
          <w:sz w:val="22"/>
          <w:szCs w:val="22"/>
        </w:rPr>
      </w:pPr>
      <w:r w:rsidRPr="009A3357">
        <w:rPr>
          <w:b/>
          <w:sz w:val="22"/>
          <w:szCs w:val="22"/>
        </w:rPr>
        <w:t>Apologies</w:t>
      </w:r>
      <w:r w:rsidRPr="009A3357">
        <w:rPr>
          <w:bCs/>
          <w:sz w:val="22"/>
          <w:szCs w:val="22"/>
        </w:rPr>
        <w:t xml:space="preserve">: </w:t>
      </w:r>
      <w:r>
        <w:rPr>
          <w:bCs/>
          <w:sz w:val="22"/>
          <w:szCs w:val="22"/>
        </w:rPr>
        <w:t xml:space="preserve">Nil.  </w:t>
      </w:r>
      <w:r w:rsidRPr="009A3357">
        <w:rPr>
          <w:sz w:val="22"/>
          <w:szCs w:val="22"/>
        </w:rPr>
        <w:t xml:space="preserve">The Committee was quorate.  </w:t>
      </w:r>
    </w:p>
    <w:p w14:paraId="7C23AFAA" w14:textId="77777777" w:rsidR="007F3340" w:rsidRPr="009A3357" w:rsidRDefault="007F3340" w:rsidP="007F3340">
      <w:pPr>
        <w:spacing w:after="0" w:line="276" w:lineRule="auto"/>
        <w:ind w:hanging="425"/>
        <w:rPr>
          <w:bCs/>
          <w:sz w:val="22"/>
          <w:szCs w:val="22"/>
        </w:rPr>
      </w:pPr>
    </w:p>
    <w:p w14:paraId="001716B4" w14:textId="77777777" w:rsidR="007F3340" w:rsidRPr="009A3357" w:rsidRDefault="007F3340" w:rsidP="007F3340">
      <w:pPr>
        <w:numPr>
          <w:ilvl w:val="0"/>
          <w:numId w:val="17"/>
        </w:numPr>
        <w:spacing w:after="0" w:line="276" w:lineRule="auto"/>
        <w:ind w:hanging="425"/>
        <w:rPr>
          <w:sz w:val="22"/>
          <w:szCs w:val="22"/>
        </w:rPr>
      </w:pPr>
      <w:r w:rsidRPr="009A3357">
        <w:rPr>
          <w:b/>
          <w:sz w:val="22"/>
          <w:szCs w:val="22"/>
        </w:rPr>
        <w:t>Absence</w:t>
      </w:r>
      <w:r w:rsidRPr="009A3357">
        <w:rPr>
          <w:sz w:val="22"/>
          <w:szCs w:val="22"/>
        </w:rPr>
        <w:t>:  Nil</w:t>
      </w:r>
      <w:r>
        <w:rPr>
          <w:sz w:val="22"/>
          <w:szCs w:val="22"/>
        </w:rPr>
        <w:t>.</w:t>
      </w:r>
    </w:p>
    <w:p w14:paraId="10CEBA4E" w14:textId="77777777" w:rsidR="007F3340" w:rsidRPr="009A3357" w:rsidRDefault="007F3340" w:rsidP="007F3340">
      <w:pPr>
        <w:spacing w:after="0" w:line="276" w:lineRule="auto"/>
        <w:ind w:hanging="425"/>
        <w:rPr>
          <w:sz w:val="22"/>
          <w:szCs w:val="22"/>
        </w:rPr>
      </w:pPr>
    </w:p>
    <w:p w14:paraId="7FD119B4" w14:textId="5D76D162" w:rsidR="007F3340" w:rsidRDefault="007F3340" w:rsidP="007F3340">
      <w:pPr>
        <w:numPr>
          <w:ilvl w:val="0"/>
          <w:numId w:val="17"/>
        </w:numPr>
        <w:spacing w:after="0" w:line="276" w:lineRule="auto"/>
        <w:ind w:hanging="436"/>
        <w:rPr>
          <w:sz w:val="22"/>
          <w:szCs w:val="22"/>
        </w:rPr>
      </w:pPr>
      <w:r w:rsidRPr="009A3357">
        <w:rPr>
          <w:b/>
          <w:bCs/>
          <w:sz w:val="22"/>
          <w:szCs w:val="22"/>
        </w:rPr>
        <w:t>Public Question Time</w:t>
      </w:r>
      <w:r w:rsidRPr="009A3357">
        <w:rPr>
          <w:sz w:val="22"/>
          <w:szCs w:val="22"/>
        </w:rPr>
        <w:t xml:space="preserve">:  </w:t>
      </w:r>
      <w:r>
        <w:rPr>
          <w:sz w:val="22"/>
          <w:szCs w:val="22"/>
        </w:rPr>
        <w:t>There no members of the public present</w:t>
      </w:r>
      <w:r>
        <w:rPr>
          <w:sz w:val="22"/>
          <w:szCs w:val="22"/>
        </w:rPr>
        <w:t xml:space="preserve">. </w:t>
      </w:r>
    </w:p>
    <w:p w14:paraId="324B916A" w14:textId="77777777" w:rsidR="007F3340" w:rsidRPr="007C4D78" w:rsidRDefault="007F3340" w:rsidP="007F3340">
      <w:pPr>
        <w:spacing w:after="0" w:line="276" w:lineRule="auto"/>
        <w:ind w:left="720"/>
        <w:rPr>
          <w:sz w:val="22"/>
          <w:szCs w:val="22"/>
        </w:rPr>
      </w:pPr>
    </w:p>
    <w:p w14:paraId="13D4187D" w14:textId="77777777" w:rsidR="007F3340" w:rsidRPr="00DD0D6C" w:rsidRDefault="007F3340" w:rsidP="007F3340">
      <w:pPr>
        <w:numPr>
          <w:ilvl w:val="0"/>
          <w:numId w:val="17"/>
        </w:numPr>
        <w:spacing w:after="0" w:line="276" w:lineRule="auto"/>
        <w:ind w:hanging="436"/>
        <w:rPr>
          <w:sz w:val="22"/>
          <w:szCs w:val="22"/>
        </w:rPr>
      </w:pPr>
      <w:r w:rsidRPr="00DD0D6C">
        <w:rPr>
          <w:b/>
          <w:bCs/>
          <w:sz w:val="22"/>
          <w:szCs w:val="22"/>
        </w:rPr>
        <w:t>Declarations of Interest</w:t>
      </w:r>
      <w:r w:rsidRPr="00DD0D6C">
        <w:rPr>
          <w:bCs/>
          <w:sz w:val="22"/>
          <w:szCs w:val="22"/>
        </w:rPr>
        <w:t xml:space="preserve">:  </w:t>
      </w:r>
      <w:r>
        <w:rPr>
          <w:bCs/>
          <w:sz w:val="22"/>
          <w:szCs w:val="22"/>
        </w:rPr>
        <w:t xml:space="preserve">There were no new declarations of interest for this meeting.  </w:t>
      </w:r>
    </w:p>
    <w:p w14:paraId="4ABC1DE5" w14:textId="77777777" w:rsidR="007F3340" w:rsidRPr="00DD0D6C" w:rsidRDefault="007F3340" w:rsidP="007F3340">
      <w:pPr>
        <w:spacing w:after="0" w:line="276" w:lineRule="auto"/>
        <w:rPr>
          <w:bCs/>
          <w:sz w:val="22"/>
          <w:szCs w:val="22"/>
        </w:rPr>
      </w:pPr>
    </w:p>
    <w:p w14:paraId="2DD3B3A8" w14:textId="47F53967" w:rsidR="007F3340" w:rsidRPr="00DD0D6C" w:rsidRDefault="007F3340" w:rsidP="007F3340">
      <w:pPr>
        <w:numPr>
          <w:ilvl w:val="0"/>
          <w:numId w:val="17"/>
        </w:numPr>
        <w:spacing w:after="0" w:line="276" w:lineRule="auto"/>
        <w:ind w:hanging="436"/>
        <w:rPr>
          <w:bCs/>
          <w:sz w:val="22"/>
          <w:szCs w:val="22"/>
        </w:rPr>
      </w:pPr>
      <w:r w:rsidRPr="00DD0D6C">
        <w:rPr>
          <w:b/>
          <w:sz w:val="22"/>
          <w:szCs w:val="22"/>
        </w:rPr>
        <w:t>Previous Minutes</w:t>
      </w:r>
      <w:r w:rsidRPr="00DD0D6C">
        <w:rPr>
          <w:bCs/>
          <w:sz w:val="22"/>
          <w:szCs w:val="22"/>
        </w:rPr>
        <w:t xml:space="preserve">: The minutes of the previous Planning Committees held on </w:t>
      </w:r>
      <w:r>
        <w:rPr>
          <w:b/>
          <w:sz w:val="22"/>
          <w:szCs w:val="22"/>
        </w:rPr>
        <w:t>17</w:t>
      </w:r>
      <w:r w:rsidRPr="007F3340">
        <w:rPr>
          <w:b/>
          <w:sz w:val="22"/>
          <w:szCs w:val="22"/>
          <w:vertAlign w:val="superscript"/>
        </w:rPr>
        <w:t>th</w:t>
      </w:r>
      <w:r>
        <w:rPr>
          <w:b/>
          <w:sz w:val="22"/>
          <w:szCs w:val="22"/>
        </w:rPr>
        <w:t xml:space="preserve"> November</w:t>
      </w:r>
      <w:r>
        <w:rPr>
          <w:bCs/>
          <w:sz w:val="22"/>
          <w:szCs w:val="22"/>
        </w:rPr>
        <w:t xml:space="preserve"> </w:t>
      </w:r>
      <w:r w:rsidRPr="00DD0D6C">
        <w:rPr>
          <w:bCs/>
          <w:sz w:val="22"/>
          <w:szCs w:val="22"/>
        </w:rPr>
        <w:t xml:space="preserve">were taken as read and signed as a true record.  </w:t>
      </w:r>
    </w:p>
    <w:p w14:paraId="262EDE15" w14:textId="77777777" w:rsidR="00871FF7" w:rsidRPr="00871FF7" w:rsidRDefault="00871FF7" w:rsidP="00871FF7">
      <w:pPr>
        <w:pStyle w:val="Header"/>
        <w:spacing w:line="276" w:lineRule="auto"/>
        <w:ind w:left="426"/>
        <w:rPr>
          <w:bCs/>
          <w:sz w:val="22"/>
          <w:szCs w:val="22"/>
        </w:rPr>
      </w:pPr>
    </w:p>
    <w:p w14:paraId="6F0A9C53" w14:textId="4FB49060" w:rsidR="00871FF7" w:rsidRDefault="00871FF7" w:rsidP="007F3340">
      <w:pPr>
        <w:pStyle w:val="Header"/>
        <w:numPr>
          <w:ilvl w:val="0"/>
          <w:numId w:val="17"/>
        </w:numPr>
        <w:tabs>
          <w:tab w:val="clear" w:pos="4513"/>
          <w:tab w:val="clear" w:pos="9026"/>
        </w:tabs>
        <w:spacing w:line="276" w:lineRule="auto"/>
        <w:ind w:hanging="436"/>
        <w:rPr>
          <w:bCs/>
          <w:sz w:val="22"/>
          <w:szCs w:val="22"/>
        </w:rPr>
      </w:pPr>
      <w:r w:rsidRPr="00871FF7">
        <w:rPr>
          <w:b/>
          <w:sz w:val="22"/>
          <w:szCs w:val="22"/>
        </w:rPr>
        <w:t>Planning Applications</w:t>
      </w:r>
      <w:r w:rsidRPr="00871FF7">
        <w:rPr>
          <w:bCs/>
          <w:sz w:val="22"/>
          <w:szCs w:val="22"/>
        </w:rPr>
        <w:t xml:space="preserve"> </w:t>
      </w:r>
      <w:r w:rsidR="007F3340">
        <w:rPr>
          <w:bCs/>
          <w:sz w:val="22"/>
          <w:szCs w:val="22"/>
        </w:rPr>
        <w:t>considered</w:t>
      </w:r>
      <w:r w:rsidRPr="00871FF7">
        <w:rPr>
          <w:bCs/>
          <w:sz w:val="22"/>
          <w:szCs w:val="22"/>
        </w:rPr>
        <w:t>:</w:t>
      </w:r>
    </w:p>
    <w:p w14:paraId="693732D2" w14:textId="2F0422FD" w:rsidR="004F69CB" w:rsidRDefault="004F69CB" w:rsidP="004F69CB">
      <w:pPr>
        <w:pStyle w:val="Header"/>
        <w:tabs>
          <w:tab w:val="clear" w:pos="4513"/>
          <w:tab w:val="clear" w:pos="9026"/>
        </w:tabs>
        <w:spacing w:line="276" w:lineRule="auto"/>
        <w:ind w:left="426"/>
        <w:rPr>
          <w:b/>
          <w:sz w:val="22"/>
          <w:szCs w:val="22"/>
        </w:rPr>
      </w:pPr>
    </w:p>
    <w:tbl>
      <w:tblPr>
        <w:tblW w:w="4569" w:type="pct"/>
        <w:tblInd w:w="69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858"/>
        <w:gridCol w:w="7442"/>
      </w:tblGrid>
      <w:tr w:rsidR="00194748" w14:paraId="4EA5CE47"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628173B" w14:textId="77777777" w:rsidR="00194748" w:rsidRDefault="00194748" w:rsidP="00194748">
            <w:pPr>
              <w:spacing w:after="0"/>
              <w:rPr>
                <w:noProof w:val="0"/>
                <w:color w:val="auto"/>
              </w:rPr>
            </w:pPr>
            <w:r>
              <w:rPr>
                <w:rStyle w:val="Strong"/>
              </w:rPr>
              <w:t>Reference: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B0FF7E5" w14:textId="77777777" w:rsidR="00194748" w:rsidRDefault="007F3340" w:rsidP="00194748">
            <w:pPr>
              <w:spacing w:after="0"/>
            </w:pPr>
            <w:hyperlink r:id="rId9" w:tgtFrame="_blank" w:history="1">
              <w:r w:rsidR="00194748">
                <w:rPr>
                  <w:rStyle w:val="Hyperlink"/>
                </w:rPr>
                <w:t>PL/2025/08881</w:t>
              </w:r>
            </w:hyperlink>
            <w:r w:rsidR="00194748">
              <w:t xml:space="preserve"> - Householder planning permission</w:t>
            </w:r>
          </w:p>
        </w:tc>
      </w:tr>
      <w:tr w:rsidR="00194748" w14:paraId="5E39A97A"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9E75B93" w14:textId="77777777" w:rsidR="00194748" w:rsidRDefault="00194748" w:rsidP="00194748">
            <w:pPr>
              <w:spacing w:after="0"/>
            </w:pPr>
            <w:r>
              <w:rPr>
                <w:rStyle w:val="Strong"/>
              </w:rPr>
              <w:t>Site Location:</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BB0F1D1" w14:textId="77777777" w:rsidR="00194748" w:rsidRDefault="00194748" w:rsidP="00194748">
            <w:pPr>
              <w:spacing w:after="0"/>
            </w:pPr>
            <w:r>
              <w:t>Villa Rose, London Road, Box, Corsham, SN13 8LY</w:t>
            </w:r>
          </w:p>
        </w:tc>
      </w:tr>
      <w:tr w:rsidR="00194748" w14:paraId="1E630E11"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527A341" w14:textId="77777777" w:rsidR="00194748" w:rsidRDefault="00194748" w:rsidP="00194748">
            <w:pPr>
              <w:spacing w:after="0"/>
            </w:pPr>
            <w:r>
              <w:rPr>
                <w:rStyle w:val="Strong"/>
              </w:rPr>
              <w:t>Proposal:</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CAEF112" w14:textId="77777777" w:rsidR="00194748" w:rsidRDefault="00194748" w:rsidP="00194748">
            <w:pPr>
              <w:spacing w:after="0"/>
            </w:pPr>
            <w:r>
              <w:t>Proposed part single, part two storey rear extension, floor plan redesign and all associated works</w:t>
            </w:r>
          </w:p>
        </w:tc>
      </w:tr>
      <w:tr w:rsidR="00194748" w14:paraId="5EE033E0"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91F6370" w14:textId="77777777" w:rsidR="00194748" w:rsidRDefault="00194748" w:rsidP="00194748">
            <w:pPr>
              <w:spacing w:after="0"/>
            </w:pPr>
            <w:r>
              <w:rPr>
                <w:rStyle w:val="Strong"/>
              </w:rPr>
              <w:t>Applicant Name: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436A18C" w14:textId="77777777" w:rsidR="00194748" w:rsidRDefault="00194748" w:rsidP="00194748">
            <w:pPr>
              <w:spacing w:after="0"/>
            </w:pPr>
            <w:r>
              <w:t>Craig Morey</w:t>
            </w:r>
          </w:p>
        </w:tc>
      </w:tr>
      <w:tr w:rsidR="00194748" w14:paraId="0A46FB66"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A33052B" w14:textId="77777777" w:rsidR="00194748" w:rsidRDefault="00194748" w:rsidP="00194748">
            <w:pPr>
              <w:spacing w:after="0"/>
            </w:pPr>
            <w:r>
              <w:rPr>
                <w:rStyle w:val="Strong"/>
              </w:rPr>
              <w:t>Officer Name: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25A38EE" w14:textId="77777777" w:rsidR="00194748" w:rsidRDefault="00194748" w:rsidP="00194748">
            <w:pPr>
              <w:spacing w:after="0"/>
            </w:pPr>
            <w:r>
              <w:t>Rose Fox</w:t>
            </w:r>
          </w:p>
        </w:tc>
      </w:tr>
      <w:tr w:rsidR="00194748" w14:paraId="4A658908"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027321F" w14:textId="77777777" w:rsidR="00194748" w:rsidRDefault="00194748" w:rsidP="00194748">
            <w:pPr>
              <w:spacing w:after="0"/>
            </w:pPr>
            <w:r>
              <w:rPr>
                <w:rStyle w:val="Strong"/>
              </w:rPr>
              <w:t>Respond By:</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ABAC6B2" w14:textId="77777777" w:rsidR="00194748" w:rsidRDefault="00194748" w:rsidP="00194748">
            <w:pPr>
              <w:spacing w:after="0"/>
            </w:pPr>
            <w:r>
              <w:t>11 December 2025</w:t>
            </w:r>
          </w:p>
        </w:tc>
      </w:tr>
      <w:tr w:rsidR="00A220BD" w14:paraId="190B1825" w14:textId="77777777" w:rsidTr="00194748">
        <w:trPr>
          <w:trHeight w:val="234"/>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4040FB4" w14:textId="59A9F112" w:rsidR="00A220BD" w:rsidRDefault="00A220BD" w:rsidP="00194748">
            <w:pPr>
              <w:spacing w:after="0"/>
              <w:rPr>
                <w:rStyle w:val="Strong"/>
              </w:rPr>
            </w:pP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ADB45A2" w14:textId="77777777" w:rsidR="00A220BD" w:rsidRDefault="00A220BD" w:rsidP="00194748">
            <w:pPr>
              <w:spacing w:after="0"/>
            </w:pPr>
          </w:p>
        </w:tc>
      </w:tr>
    </w:tbl>
    <w:p w14:paraId="3446E71A" w14:textId="5D1398C7" w:rsidR="00194748" w:rsidRDefault="00194748" w:rsidP="00194748">
      <w:pPr>
        <w:spacing w:after="0"/>
        <w:jc w:val="center"/>
      </w:pPr>
    </w:p>
    <w:p w14:paraId="65D7365F" w14:textId="255B4571" w:rsidR="00A220BD" w:rsidRPr="007F3340" w:rsidRDefault="007F3340" w:rsidP="007F3340">
      <w:pPr>
        <w:spacing w:after="0"/>
        <w:ind w:left="720"/>
        <w:rPr>
          <w:i/>
          <w:iCs/>
          <w:sz w:val="22"/>
          <w:szCs w:val="22"/>
        </w:rPr>
      </w:pPr>
      <w:r w:rsidRPr="007F3340">
        <w:rPr>
          <w:i/>
          <w:iCs/>
          <w:sz w:val="22"/>
          <w:szCs w:val="22"/>
        </w:rPr>
        <w:t xml:space="preserve">Box Parish Council has </w:t>
      </w:r>
      <w:r w:rsidR="00B34D7A" w:rsidRPr="007F3340">
        <w:rPr>
          <w:i/>
          <w:iCs/>
          <w:sz w:val="22"/>
          <w:szCs w:val="22"/>
        </w:rPr>
        <w:t>No Objection</w:t>
      </w:r>
    </w:p>
    <w:p w14:paraId="0EF3576B" w14:textId="286D5E8B" w:rsidR="00A220BD" w:rsidRDefault="00A220BD" w:rsidP="00194748">
      <w:pPr>
        <w:spacing w:after="0"/>
        <w:jc w:val="center"/>
      </w:pPr>
    </w:p>
    <w:p w14:paraId="06D0B698" w14:textId="77777777" w:rsidR="00A220BD" w:rsidRDefault="00A220BD" w:rsidP="00194748">
      <w:pPr>
        <w:spacing w:after="0"/>
        <w:jc w:val="center"/>
        <w:rPr>
          <w:rFonts w:ascii="Calibri" w:hAnsi="Calibri" w:cs="Calibri"/>
          <w:sz w:val="22"/>
          <w:szCs w:val="22"/>
          <w:lang w:eastAsia="en-GB"/>
        </w:rPr>
      </w:pPr>
    </w:p>
    <w:tbl>
      <w:tblPr>
        <w:tblW w:w="4593" w:type="pct"/>
        <w:tblInd w:w="69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870"/>
        <w:gridCol w:w="7479"/>
      </w:tblGrid>
      <w:tr w:rsidR="00194748" w14:paraId="2FCED61F" w14:textId="77777777" w:rsidTr="00194748">
        <w:trPr>
          <w:trHeight w:val="25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F1C9934" w14:textId="77777777" w:rsidR="00194748" w:rsidRDefault="00194748" w:rsidP="00194748">
            <w:pPr>
              <w:spacing w:after="0"/>
            </w:pPr>
            <w:r>
              <w:rPr>
                <w:rStyle w:val="Strong"/>
              </w:rPr>
              <w:t>Reference: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72E21AE" w14:textId="77777777" w:rsidR="00194748" w:rsidRDefault="007F3340" w:rsidP="00194748">
            <w:pPr>
              <w:spacing w:after="0"/>
            </w:pPr>
            <w:hyperlink r:id="rId10" w:tgtFrame="_blank" w:history="1">
              <w:r w:rsidR="00194748">
                <w:rPr>
                  <w:rStyle w:val="Hyperlink"/>
                </w:rPr>
                <w:t>PL/2025/08680</w:t>
              </w:r>
            </w:hyperlink>
            <w:r w:rsidR="00194748">
              <w:t xml:space="preserve"> - Removal/variation of conditions</w:t>
            </w:r>
          </w:p>
        </w:tc>
      </w:tr>
      <w:tr w:rsidR="00194748" w14:paraId="037D9FEC" w14:textId="77777777" w:rsidTr="00194748">
        <w:trPr>
          <w:trHeight w:val="25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CF928CC" w14:textId="77777777" w:rsidR="00194748" w:rsidRDefault="00194748" w:rsidP="00194748">
            <w:pPr>
              <w:spacing w:after="0"/>
            </w:pPr>
            <w:r>
              <w:rPr>
                <w:rStyle w:val="Strong"/>
              </w:rPr>
              <w:t>Site Location:</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D9EE329" w14:textId="77777777" w:rsidR="00194748" w:rsidRDefault="00194748" w:rsidP="00194748">
            <w:pPr>
              <w:spacing w:after="0"/>
            </w:pPr>
            <w:r>
              <w:t>Brook House, Lower Kingsdown Road, Kingsdown, Corsham, SN13 8BG</w:t>
            </w:r>
          </w:p>
        </w:tc>
      </w:tr>
      <w:tr w:rsidR="00194748" w14:paraId="62F09E36" w14:textId="77777777" w:rsidTr="00194748">
        <w:trPr>
          <w:trHeight w:val="25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56CD650" w14:textId="77777777" w:rsidR="00194748" w:rsidRDefault="00194748" w:rsidP="00194748">
            <w:pPr>
              <w:spacing w:after="0"/>
            </w:pPr>
            <w:r>
              <w:rPr>
                <w:rStyle w:val="Strong"/>
              </w:rPr>
              <w:t>Proposal:</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B6669AB" w14:textId="77777777" w:rsidR="00194748" w:rsidRDefault="00194748" w:rsidP="00194748">
            <w:pPr>
              <w:spacing w:after="0"/>
            </w:pPr>
            <w:r>
              <w:t>Variation of Condition 2 (Materials) of PL/2024/11463 to allow substitution of zinc roof covering with natural slate tiles</w:t>
            </w:r>
          </w:p>
        </w:tc>
      </w:tr>
      <w:tr w:rsidR="00194748" w14:paraId="2CD76461" w14:textId="77777777" w:rsidTr="00194748">
        <w:trPr>
          <w:trHeight w:val="25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3F25655" w14:textId="77777777" w:rsidR="00194748" w:rsidRDefault="00194748" w:rsidP="00194748">
            <w:pPr>
              <w:spacing w:after="0"/>
            </w:pPr>
            <w:r>
              <w:rPr>
                <w:rStyle w:val="Strong"/>
              </w:rPr>
              <w:t>Applicant Name: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2E6D71E" w14:textId="77777777" w:rsidR="00194748" w:rsidRDefault="00194748" w:rsidP="00194748">
            <w:pPr>
              <w:spacing w:after="0"/>
            </w:pPr>
            <w:r>
              <w:t>Mr and Mrs C Norman</w:t>
            </w:r>
          </w:p>
        </w:tc>
      </w:tr>
      <w:tr w:rsidR="00194748" w14:paraId="2578ECBA" w14:textId="77777777" w:rsidTr="00194748">
        <w:trPr>
          <w:trHeight w:val="25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E32A5D8" w14:textId="77777777" w:rsidR="00194748" w:rsidRDefault="00194748" w:rsidP="00194748">
            <w:pPr>
              <w:spacing w:after="0"/>
            </w:pPr>
            <w:r>
              <w:rPr>
                <w:rStyle w:val="Strong"/>
              </w:rPr>
              <w:t>Officer Name: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81129AE" w14:textId="77777777" w:rsidR="00194748" w:rsidRDefault="00194748" w:rsidP="00194748">
            <w:pPr>
              <w:spacing w:after="0"/>
            </w:pPr>
            <w:r>
              <w:t>Lucie Turner</w:t>
            </w:r>
          </w:p>
        </w:tc>
      </w:tr>
      <w:tr w:rsidR="00194748" w14:paraId="487A060A" w14:textId="77777777" w:rsidTr="00194748">
        <w:trPr>
          <w:trHeight w:val="25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B1E605B" w14:textId="77777777" w:rsidR="00194748" w:rsidRDefault="00194748" w:rsidP="00194748">
            <w:pPr>
              <w:spacing w:after="0"/>
            </w:pPr>
            <w:r>
              <w:rPr>
                <w:rStyle w:val="Strong"/>
              </w:rPr>
              <w:t>Respond By:</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7635328" w14:textId="77777777" w:rsidR="00194748" w:rsidRDefault="00194748" w:rsidP="00194748">
            <w:pPr>
              <w:spacing w:after="0"/>
            </w:pPr>
            <w:r>
              <w:t>11 December 2025</w:t>
            </w:r>
          </w:p>
        </w:tc>
      </w:tr>
    </w:tbl>
    <w:p w14:paraId="3841A228" w14:textId="77777777" w:rsidR="007F3340" w:rsidRPr="007F3340" w:rsidRDefault="007F3340" w:rsidP="007F3340">
      <w:pPr>
        <w:spacing w:after="0"/>
        <w:ind w:left="720"/>
        <w:rPr>
          <w:i/>
          <w:iCs/>
          <w:sz w:val="22"/>
          <w:szCs w:val="22"/>
        </w:rPr>
      </w:pPr>
      <w:r w:rsidRPr="007F3340">
        <w:rPr>
          <w:i/>
          <w:iCs/>
          <w:sz w:val="22"/>
          <w:szCs w:val="22"/>
        </w:rPr>
        <w:lastRenderedPageBreak/>
        <w:t>Box Parish Council has No Objection</w:t>
      </w:r>
    </w:p>
    <w:p w14:paraId="0C4685AD" w14:textId="3983CD9B" w:rsidR="00194748" w:rsidRDefault="00194748" w:rsidP="00194748">
      <w:pPr>
        <w:spacing w:after="0"/>
        <w:jc w:val="center"/>
      </w:pPr>
    </w:p>
    <w:p w14:paraId="10D2C6FC" w14:textId="77777777" w:rsidR="00A220BD" w:rsidRDefault="00A220BD" w:rsidP="00194748">
      <w:pPr>
        <w:spacing w:after="0"/>
        <w:jc w:val="center"/>
        <w:rPr>
          <w:rFonts w:ascii="Calibri" w:hAnsi="Calibri" w:cs="Calibri"/>
          <w:sz w:val="22"/>
          <w:szCs w:val="22"/>
          <w:lang w:eastAsia="en-GB"/>
        </w:rPr>
      </w:pPr>
    </w:p>
    <w:tbl>
      <w:tblPr>
        <w:tblW w:w="4610" w:type="pct"/>
        <w:tblInd w:w="69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877"/>
        <w:gridCol w:w="7506"/>
      </w:tblGrid>
      <w:tr w:rsidR="00194748" w14:paraId="32F7E419" w14:textId="77777777" w:rsidTr="00194748">
        <w:trPr>
          <w:trHeight w:val="248"/>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88301BD" w14:textId="77777777" w:rsidR="00194748" w:rsidRDefault="00194748" w:rsidP="00194748">
            <w:pPr>
              <w:spacing w:after="0"/>
            </w:pPr>
            <w:r>
              <w:rPr>
                <w:rStyle w:val="Strong"/>
              </w:rPr>
              <w:t>Reference: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4E65281" w14:textId="77777777" w:rsidR="00194748" w:rsidRDefault="007F3340" w:rsidP="00194748">
            <w:pPr>
              <w:spacing w:after="0"/>
            </w:pPr>
            <w:hyperlink r:id="rId11" w:tgtFrame="_blank" w:history="1">
              <w:r w:rsidR="00194748">
                <w:rPr>
                  <w:rStyle w:val="Hyperlink"/>
                </w:rPr>
                <w:t>PL/2025/08873</w:t>
              </w:r>
            </w:hyperlink>
            <w:r w:rsidR="00194748">
              <w:t xml:space="preserve"> - Full planning permission</w:t>
            </w:r>
          </w:p>
        </w:tc>
      </w:tr>
      <w:tr w:rsidR="00194748" w14:paraId="70B38F81" w14:textId="77777777" w:rsidTr="00194748">
        <w:trPr>
          <w:trHeight w:val="248"/>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AF666A0" w14:textId="77777777" w:rsidR="00194748" w:rsidRDefault="00194748" w:rsidP="00194748">
            <w:pPr>
              <w:spacing w:after="0"/>
            </w:pPr>
            <w:r>
              <w:rPr>
                <w:rStyle w:val="Strong"/>
              </w:rPr>
              <w:t>Site Location:</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9CBF646" w14:textId="77777777" w:rsidR="00194748" w:rsidRDefault="00194748" w:rsidP="00194748">
            <w:pPr>
              <w:spacing w:after="0"/>
            </w:pPr>
            <w:r>
              <w:t>Greenfields, Blue Vein, Box, Corsham, SN13 8DQ</w:t>
            </w:r>
          </w:p>
        </w:tc>
      </w:tr>
      <w:tr w:rsidR="00194748" w14:paraId="14F4877F" w14:textId="77777777" w:rsidTr="00194748">
        <w:trPr>
          <w:trHeight w:val="248"/>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3952AEB" w14:textId="77777777" w:rsidR="00194748" w:rsidRDefault="00194748" w:rsidP="00194748">
            <w:pPr>
              <w:spacing w:after="0"/>
            </w:pPr>
            <w:r>
              <w:rPr>
                <w:rStyle w:val="Strong"/>
              </w:rPr>
              <w:t>Proposal:</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C9C584D" w14:textId="77777777" w:rsidR="00194748" w:rsidRDefault="00194748" w:rsidP="00194748">
            <w:pPr>
              <w:spacing w:after="0"/>
            </w:pPr>
            <w:r>
              <w:t>Change of use of existing annexe to mixed use for ancillary purposes to Greenfields and for short-term holiday let accommodation.</w:t>
            </w:r>
          </w:p>
        </w:tc>
      </w:tr>
      <w:tr w:rsidR="00194748" w14:paraId="727500A7" w14:textId="77777777" w:rsidTr="00194748">
        <w:trPr>
          <w:trHeight w:val="248"/>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3FEE0FE" w14:textId="77777777" w:rsidR="00194748" w:rsidRDefault="00194748" w:rsidP="00194748">
            <w:pPr>
              <w:spacing w:after="0"/>
            </w:pPr>
            <w:r>
              <w:rPr>
                <w:rStyle w:val="Strong"/>
              </w:rPr>
              <w:t>Applicant Name: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40A192F" w14:textId="77777777" w:rsidR="00194748" w:rsidRDefault="00194748" w:rsidP="00194748">
            <w:pPr>
              <w:spacing w:after="0"/>
            </w:pPr>
            <w:r>
              <w:t>Bernard Stangroom</w:t>
            </w:r>
          </w:p>
        </w:tc>
      </w:tr>
      <w:tr w:rsidR="00194748" w14:paraId="12671F6C" w14:textId="77777777" w:rsidTr="00194748">
        <w:trPr>
          <w:trHeight w:val="248"/>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DA70C0B" w14:textId="77777777" w:rsidR="00194748" w:rsidRDefault="00194748" w:rsidP="00194748">
            <w:pPr>
              <w:spacing w:after="0"/>
            </w:pPr>
            <w:r>
              <w:rPr>
                <w:rStyle w:val="Strong"/>
              </w:rPr>
              <w:t>Officer Name: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C85C1C2" w14:textId="77777777" w:rsidR="00194748" w:rsidRDefault="00194748" w:rsidP="00194748">
            <w:pPr>
              <w:spacing w:after="0"/>
            </w:pPr>
            <w:r>
              <w:t>Peter Crozier</w:t>
            </w:r>
          </w:p>
        </w:tc>
      </w:tr>
      <w:tr w:rsidR="00194748" w14:paraId="782B1DFF" w14:textId="77777777" w:rsidTr="00194748">
        <w:trPr>
          <w:trHeight w:val="248"/>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92D33F3" w14:textId="77777777" w:rsidR="00194748" w:rsidRDefault="00194748" w:rsidP="00194748">
            <w:pPr>
              <w:spacing w:after="0"/>
            </w:pPr>
            <w:r>
              <w:rPr>
                <w:rStyle w:val="Strong"/>
              </w:rPr>
              <w:t>Respond By:</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62EB037" w14:textId="77777777" w:rsidR="00194748" w:rsidRDefault="00194748" w:rsidP="00194748">
            <w:pPr>
              <w:spacing w:after="0"/>
            </w:pPr>
            <w:r>
              <w:t>11 December 2025</w:t>
            </w:r>
          </w:p>
        </w:tc>
      </w:tr>
      <w:bookmarkEnd w:id="0"/>
    </w:tbl>
    <w:p w14:paraId="0919B2C8" w14:textId="012859B6" w:rsidR="00871FF7" w:rsidRDefault="00871FF7" w:rsidP="00B32688">
      <w:pPr>
        <w:spacing w:after="0"/>
        <w:rPr>
          <w:rFonts w:ascii="Calibri" w:hAnsi="Calibri" w:cs="Calibri"/>
          <w:sz w:val="22"/>
          <w:szCs w:val="22"/>
        </w:rPr>
      </w:pPr>
    </w:p>
    <w:p w14:paraId="72A4505E" w14:textId="77777777" w:rsidR="007F3340" w:rsidRPr="007F3340" w:rsidRDefault="007F3340" w:rsidP="007F3340">
      <w:pPr>
        <w:spacing w:after="0"/>
        <w:ind w:left="720"/>
        <w:rPr>
          <w:i/>
          <w:iCs/>
          <w:sz w:val="22"/>
          <w:szCs w:val="22"/>
        </w:rPr>
      </w:pPr>
      <w:r w:rsidRPr="007F3340">
        <w:rPr>
          <w:i/>
          <w:iCs/>
          <w:sz w:val="22"/>
          <w:szCs w:val="22"/>
        </w:rPr>
        <w:t>Box Parish Council has No Objection</w:t>
      </w:r>
    </w:p>
    <w:p w14:paraId="64663FC0" w14:textId="77777777" w:rsidR="00A220BD" w:rsidRPr="00871FF7" w:rsidRDefault="00A220BD" w:rsidP="00B32688">
      <w:pPr>
        <w:spacing w:after="0"/>
        <w:rPr>
          <w:rFonts w:ascii="Calibri" w:hAnsi="Calibri" w:cs="Calibri"/>
          <w:sz w:val="22"/>
          <w:szCs w:val="22"/>
        </w:rPr>
      </w:pPr>
    </w:p>
    <w:p w14:paraId="5FA1F39E" w14:textId="68195963" w:rsidR="00871FF7" w:rsidRPr="00871FF7" w:rsidRDefault="00871FF7" w:rsidP="007F3340">
      <w:pPr>
        <w:pStyle w:val="Header"/>
        <w:numPr>
          <w:ilvl w:val="0"/>
          <w:numId w:val="17"/>
        </w:numPr>
        <w:tabs>
          <w:tab w:val="clear" w:pos="4513"/>
          <w:tab w:val="clear" w:pos="9026"/>
        </w:tabs>
        <w:spacing w:line="276" w:lineRule="auto"/>
        <w:rPr>
          <w:bCs/>
          <w:sz w:val="22"/>
          <w:szCs w:val="22"/>
        </w:rPr>
      </w:pPr>
      <w:r w:rsidRPr="00871FF7">
        <w:rPr>
          <w:b/>
          <w:sz w:val="22"/>
          <w:szCs w:val="22"/>
        </w:rPr>
        <w:t>Planning Items Determined</w:t>
      </w:r>
      <w:r>
        <w:rPr>
          <w:bCs/>
          <w:sz w:val="22"/>
          <w:szCs w:val="22"/>
        </w:rPr>
        <w:t xml:space="preserve"> </w:t>
      </w:r>
      <w:r w:rsidR="007F3340">
        <w:rPr>
          <w:bCs/>
          <w:sz w:val="22"/>
          <w:szCs w:val="22"/>
        </w:rPr>
        <w:t>already noted:</w:t>
      </w:r>
    </w:p>
    <w:p w14:paraId="630BD547" w14:textId="77777777" w:rsidR="00871FF7" w:rsidRPr="00871FF7" w:rsidRDefault="00871FF7" w:rsidP="00871FF7">
      <w:pPr>
        <w:pStyle w:val="Header"/>
        <w:spacing w:line="276" w:lineRule="auto"/>
        <w:rPr>
          <w:bCs/>
          <w:sz w:val="22"/>
          <w:szCs w:val="22"/>
        </w:rPr>
      </w:pPr>
    </w:p>
    <w:tbl>
      <w:tblPr>
        <w:tblW w:w="4277" w:type="pct"/>
        <w:tblInd w:w="69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739"/>
        <w:gridCol w:w="6966"/>
      </w:tblGrid>
      <w:tr w:rsidR="004F69CB" w:rsidRPr="004F69CB" w14:paraId="1D4BE7EB"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A12910D" w14:textId="77777777" w:rsidR="004F69CB" w:rsidRPr="004F69CB" w:rsidRDefault="004F69CB" w:rsidP="004F69CB">
            <w:pPr>
              <w:spacing w:after="0"/>
              <w:rPr>
                <w:noProof w:val="0"/>
                <w:color w:val="auto"/>
                <w:sz w:val="18"/>
                <w:szCs w:val="18"/>
              </w:rPr>
            </w:pPr>
            <w:r w:rsidRPr="004F69CB">
              <w:rPr>
                <w:rStyle w:val="Strong"/>
                <w:sz w:val="18"/>
                <w:szCs w:val="18"/>
              </w:rPr>
              <w:t>Reference: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5537211" w14:textId="77777777" w:rsidR="004F69CB" w:rsidRPr="004F69CB" w:rsidRDefault="007F3340" w:rsidP="004F69CB">
            <w:pPr>
              <w:spacing w:after="0"/>
              <w:rPr>
                <w:sz w:val="18"/>
                <w:szCs w:val="18"/>
              </w:rPr>
            </w:pPr>
            <w:hyperlink r:id="rId12" w:tgtFrame="_blank" w:history="1">
              <w:r w:rsidR="004F69CB" w:rsidRPr="004F69CB">
                <w:rPr>
                  <w:rStyle w:val="Hyperlink"/>
                  <w:sz w:val="18"/>
                  <w:szCs w:val="18"/>
                </w:rPr>
                <w:t>PL/2025/07089</w:t>
              </w:r>
            </w:hyperlink>
            <w:r w:rsidR="004F69CB" w:rsidRPr="004F69CB">
              <w:rPr>
                <w:sz w:val="18"/>
                <w:szCs w:val="18"/>
              </w:rPr>
              <w:t xml:space="preserve"> - Householder planning permission</w:t>
            </w:r>
          </w:p>
        </w:tc>
      </w:tr>
      <w:tr w:rsidR="004F69CB" w:rsidRPr="004F69CB" w14:paraId="3F1C3024"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40CF206" w14:textId="77777777" w:rsidR="004F69CB" w:rsidRPr="004F69CB" w:rsidRDefault="004F69CB" w:rsidP="004F69CB">
            <w:pPr>
              <w:spacing w:after="0"/>
              <w:rPr>
                <w:sz w:val="18"/>
                <w:szCs w:val="18"/>
              </w:rPr>
            </w:pPr>
            <w:r w:rsidRPr="004F69CB">
              <w:rPr>
                <w:rStyle w:val="Strong"/>
                <w:sz w:val="18"/>
                <w:szCs w:val="18"/>
              </w:rPr>
              <w:t>Site Location:</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FAD86E0" w14:textId="77777777" w:rsidR="004F69CB" w:rsidRPr="004F69CB" w:rsidRDefault="004F69CB" w:rsidP="004F69CB">
            <w:pPr>
              <w:spacing w:after="0"/>
              <w:rPr>
                <w:sz w:val="18"/>
                <w:szCs w:val="18"/>
              </w:rPr>
            </w:pPr>
            <w:r w:rsidRPr="004F69CB">
              <w:rPr>
                <w:sz w:val="18"/>
                <w:szCs w:val="18"/>
              </w:rPr>
              <w:t>AMBERWELL HOUSE, BEECH ROAD, BOX HILL, CORSHAM, SN13 8EU</w:t>
            </w:r>
          </w:p>
        </w:tc>
      </w:tr>
      <w:tr w:rsidR="004F69CB" w:rsidRPr="004F69CB" w14:paraId="413FF99D"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76FBD28" w14:textId="77777777" w:rsidR="004F69CB" w:rsidRPr="004F69CB" w:rsidRDefault="004F69CB" w:rsidP="004F69CB">
            <w:pPr>
              <w:spacing w:after="0"/>
              <w:rPr>
                <w:sz w:val="18"/>
                <w:szCs w:val="18"/>
              </w:rPr>
            </w:pPr>
            <w:r w:rsidRPr="004F69CB">
              <w:rPr>
                <w:rStyle w:val="Strong"/>
                <w:sz w:val="18"/>
                <w:szCs w:val="18"/>
              </w:rPr>
              <w:t>Proposal:</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4B86678" w14:textId="77777777" w:rsidR="004F69CB" w:rsidRPr="004F69CB" w:rsidRDefault="004F69CB" w:rsidP="004F69CB">
            <w:pPr>
              <w:spacing w:after="0"/>
              <w:rPr>
                <w:sz w:val="18"/>
                <w:szCs w:val="18"/>
              </w:rPr>
            </w:pPr>
            <w:r w:rsidRPr="004F69CB">
              <w:rPr>
                <w:sz w:val="18"/>
                <w:szCs w:val="18"/>
              </w:rPr>
              <w:t>Conversion of out building into annex</w:t>
            </w:r>
          </w:p>
        </w:tc>
      </w:tr>
      <w:tr w:rsidR="004F69CB" w:rsidRPr="004F69CB" w14:paraId="7ED520C9"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E57C4B7" w14:textId="77777777" w:rsidR="004F69CB" w:rsidRPr="004F69CB" w:rsidRDefault="004F69CB" w:rsidP="004F69CB">
            <w:pPr>
              <w:spacing w:after="0"/>
              <w:rPr>
                <w:sz w:val="18"/>
                <w:szCs w:val="18"/>
              </w:rPr>
            </w:pPr>
            <w:r w:rsidRPr="004F69CB">
              <w:rPr>
                <w:rStyle w:val="Strong"/>
                <w:sz w:val="18"/>
                <w:szCs w:val="18"/>
              </w:rPr>
              <w:t>Applicant Name: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82281AA" w14:textId="77777777" w:rsidR="004F69CB" w:rsidRPr="004F69CB" w:rsidRDefault="004F69CB" w:rsidP="004F69CB">
            <w:pPr>
              <w:spacing w:after="0"/>
              <w:rPr>
                <w:sz w:val="18"/>
                <w:szCs w:val="18"/>
              </w:rPr>
            </w:pPr>
            <w:r w:rsidRPr="004F69CB">
              <w:rPr>
                <w:sz w:val="18"/>
                <w:szCs w:val="18"/>
              </w:rPr>
              <w:t>Mr &amp; Mrs Beggs</w:t>
            </w:r>
          </w:p>
        </w:tc>
      </w:tr>
      <w:tr w:rsidR="004F69CB" w:rsidRPr="004F69CB" w14:paraId="60867BAC"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157AA8A" w14:textId="77777777" w:rsidR="004F69CB" w:rsidRPr="004F69CB" w:rsidRDefault="004F69CB" w:rsidP="004F69CB">
            <w:pPr>
              <w:spacing w:after="0"/>
              <w:rPr>
                <w:sz w:val="18"/>
                <w:szCs w:val="18"/>
              </w:rPr>
            </w:pPr>
            <w:r w:rsidRPr="004F69CB">
              <w:rPr>
                <w:rStyle w:val="Strong"/>
                <w:sz w:val="18"/>
                <w:szCs w:val="18"/>
              </w:rPr>
              <w:t>Officer Name: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B366326" w14:textId="77777777" w:rsidR="004F69CB" w:rsidRPr="004F69CB" w:rsidRDefault="004F69CB" w:rsidP="004F69CB">
            <w:pPr>
              <w:spacing w:after="0"/>
              <w:rPr>
                <w:sz w:val="18"/>
                <w:szCs w:val="18"/>
              </w:rPr>
            </w:pPr>
            <w:r w:rsidRPr="004F69CB">
              <w:rPr>
                <w:sz w:val="18"/>
                <w:szCs w:val="18"/>
              </w:rPr>
              <w:t>Victoria Blackmore</w:t>
            </w:r>
          </w:p>
        </w:tc>
      </w:tr>
      <w:tr w:rsidR="004F69CB" w:rsidRPr="004F69CB" w14:paraId="06248DF8"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24371A5" w14:textId="77777777" w:rsidR="004F69CB" w:rsidRPr="004F69CB" w:rsidRDefault="004F69CB" w:rsidP="004F69CB">
            <w:pPr>
              <w:spacing w:after="0"/>
              <w:rPr>
                <w:sz w:val="18"/>
                <w:szCs w:val="18"/>
              </w:rPr>
            </w:pPr>
            <w:r w:rsidRPr="004F69CB">
              <w:rPr>
                <w:rStyle w:val="Strong"/>
                <w:sz w:val="18"/>
                <w:szCs w:val="18"/>
              </w:rPr>
              <w:t>Decision Date:</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06B7999" w14:textId="77777777" w:rsidR="004F69CB" w:rsidRPr="004F69CB" w:rsidRDefault="004F69CB" w:rsidP="004F69CB">
            <w:pPr>
              <w:spacing w:after="0"/>
              <w:rPr>
                <w:sz w:val="18"/>
                <w:szCs w:val="18"/>
              </w:rPr>
            </w:pPr>
            <w:r w:rsidRPr="004F69CB">
              <w:rPr>
                <w:sz w:val="18"/>
                <w:szCs w:val="18"/>
              </w:rPr>
              <w:t>30 October 2025</w:t>
            </w:r>
          </w:p>
        </w:tc>
      </w:tr>
      <w:tr w:rsidR="004F69CB" w:rsidRPr="004F69CB" w14:paraId="084B0C00" w14:textId="77777777" w:rsidTr="004F69CB">
        <w:trPr>
          <w:trHeight w:val="222"/>
        </w:trPr>
        <w:tc>
          <w:tcPr>
            <w:tcW w:w="999"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43671D17" w14:textId="77777777" w:rsidR="004F69CB" w:rsidRPr="004F69CB" w:rsidRDefault="004F69CB" w:rsidP="004F69CB">
            <w:pPr>
              <w:spacing w:after="0"/>
              <w:rPr>
                <w:sz w:val="18"/>
                <w:szCs w:val="18"/>
              </w:rPr>
            </w:pPr>
            <w:r w:rsidRPr="004F69CB">
              <w:rPr>
                <w:rStyle w:val="Strong"/>
                <w:sz w:val="18"/>
                <w:szCs w:val="18"/>
              </w:rPr>
              <w:t>Decision:</w:t>
            </w:r>
          </w:p>
        </w:tc>
        <w:tc>
          <w:tcPr>
            <w:tcW w:w="4001"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5D3C575" w14:textId="77777777" w:rsidR="004F69CB" w:rsidRPr="004F69CB" w:rsidRDefault="004F69CB" w:rsidP="004F69CB">
            <w:pPr>
              <w:spacing w:after="0"/>
              <w:rPr>
                <w:sz w:val="18"/>
                <w:szCs w:val="18"/>
              </w:rPr>
            </w:pPr>
            <w:r w:rsidRPr="004F69CB">
              <w:rPr>
                <w:sz w:val="18"/>
                <w:szCs w:val="18"/>
              </w:rPr>
              <w:t>Approve with Conditions</w:t>
            </w:r>
          </w:p>
        </w:tc>
      </w:tr>
    </w:tbl>
    <w:p w14:paraId="5801FFAD" w14:textId="6C87BFA2" w:rsidR="00871FF7" w:rsidRDefault="00871FF7" w:rsidP="00871FF7">
      <w:pPr>
        <w:pStyle w:val="Header"/>
        <w:spacing w:line="276" w:lineRule="auto"/>
        <w:ind w:left="426"/>
        <w:rPr>
          <w:bCs/>
          <w:sz w:val="22"/>
          <w:szCs w:val="22"/>
        </w:rPr>
      </w:pPr>
    </w:p>
    <w:tbl>
      <w:tblPr>
        <w:tblW w:w="4286" w:type="pct"/>
        <w:tblInd w:w="69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745"/>
        <w:gridCol w:w="6979"/>
      </w:tblGrid>
      <w:tr w:rsidR="00B32688" w14:paraId="24E97468" w14:textId="77777777" w:rsidTr="00B32688">
        <w:trPr>
          <w:trHeight w:val="383"/>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FCE597E" w14:textId="77777777" w:rsidR="00B32688" w:rsidRDefault="00B32688" w:rsidP="00B32688">
            <w:pPr>
              <w:spacing w:after="0"/>
              <w:rPr>
                <w:noProof w:val="0"/>
                <w:color w:val="auto"/>
              </w:rPr>
            </w:pPr>
            <w:r>
              <w:rPr>
                <w:rStyle w:val="Strong"/>
              </w:rPr>
              <w:t>Reference: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A4C1C61" w14:textId="77777777" w:rsidR="00B32688" w:rsidRDefault="007F3340" w:rsidP="00B32688">
            <w:pPr>
              <w:spacing w:after="0"/>
            </w:pPr>
            <w:hyperlink r:id="rId13" w:tgtFrame="_blank" w:history="1">
              <w:r w:rsidR="00B32688">
                <w:rPr>
                  <w:rStyle w:val="Hyperlink"/>
                </w:rPr>
                <w:t>PL/2025/06513</w:t>
              </w:r>
            </w:hyperlink>
            <w:r w:rsidR="00B32688">
              <w:t xml:space="preserve"> - Householder planning permission</w:t>
            </w:r>
          </w:p>
        </w:tc>
      </w:tr>
      <w:tr w:rsidR="00B32688" w14:paraId="4DE11ECE" w14:textId="77777777" w:rsidTr="00B32688">
        <w:trPr>
          <w:trHeight w:val="237"/>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B2371FB" w14:textId="77777777" w:rsidR="00B32688" w:rsidRDefault="00B32688" w:rsidP="00B32688">
            <w:pPr>
              <w:spacing w:after="0"/>
            </w:pPr>
            <w:r>
              <w:rPr>
                <w:rStyle w:val="Strong"/>
              </w:rPr>
              <w:t>Site Location:</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09D86681" w14:textId="77777777" w:rsidR="00B32688" w:rsidRDefault="00B32688" w:rsidP="00B32688">
            <w:pPr>
              <w:spacing w:after="0"/>
            </w:pPr>
            <w:r>
              <w:t>5 The Tynings, Box Hill, Corsham, SN13 8HQ</w:t>
            </w:r>
          </w:p>
        </w:tc>
      </w:tr>
      <w:tr w:rsidR="00B32688" w14:paraId="276B0A37" w14:textId="77777777" w:rsidTr="00B32688">
        <w:trPr>
          <w:trHeight w:val="533"/>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067AAAA" w14:textId="77777777" w:rsidR="00B32688" w:rsidRDefault="00B32688" w:rsidP="00B32688">
            <w:pPr>
              <w:spacing w:after="0"/>
            </w:pPr>
            <w:r>
              <w:rPr>
                <w:rStyle w:val="Strong"/>
              </w:rPr>
              <w:t>Proposal:</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40B0FD4" w14:textId="77777777" w:rsidR="00B32688" w:rsidRDefault="00B32688" w:rsidP="00B32688">
            <w:pPr>
              <w:spacing w:after="0"/>
            </w:pPr>
            <w:r>
              <w:t>The erection of a single storey rear/side extension, installation of a driveway, and insertion of conservation roof lights</w:t>
            </w:r>
          </w:p>
        </w:tc>
      </w:tr>
      <w:tr w:rsidR="00B32688" w14:paraId="6C50B831" w14:textId="77777777" w:rsidTr="00B32688">
        <w:trPr>
          <w:trHeight w:val="340"/>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0739D6C" w14:textId="77777777" w:rsidR="00B32688" w:rsidRDefault="00B32688" w:rsidP="00B32688">
            <w:pPr>
              <w:spacing w:after="0"/>
            </w:pPr>
            <w:r>
              <w:rPr>
                <w:rStyle w:val="Strong"/>
              </w:rPr>
              <w:t>Applicant Name: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E6B0FF9" w14:textId="77777777" w:rsidR="00B32688" w:rsidRDefault="00B32688" w:rsidP="00B32688">
            <w:pPr>
              <w:spacing w:after="0"/>
            </w:pPr>
            <w:r>
              <w:t>Mr Doug Celerier</w:t>
            </w:r>
          </w:p>
        </w:tc>
      </w:tr>
      <w:tr w:rsidR="00B32688" w14:paraId="20DBDA9B" w14:textId="77777777" w:rsidTr="00B32688">
        <w:trPr>
          <w:trHeight w:val="26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FB73000" w14:textId="77777777" w:rsidR="00B32688" w:rsidRDefault="00B32688" w:rsidP="00B32688">
            <w:pPr>
              <w:spacing w:after="0"/>
            </w:pPr>
            <w:r>
              <w:rPr>
                <w:rStyle w:val="Strong"/>
              </w:rPr>
              <w:t>Officer Name: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1B9681C" w14:textId="77777777" w:rsidR="00B32688" w:rsidRDefault="00B32688" w:rsidP="00B32688">
            <w:pPr>
              <w:spacing w:after="0"/>
            </w:pPr>
            <w:r>
              <w:t>Claire Pratt</w:t>
            </w:r>
          </w:p>
        </w:tc>
      </w:tr>
      <w:tr w:rsidR="00B32688" w14:paraId="3CCF4981" w14:textId="77777777" w:rsidTr="00B32688">
        <w:trPr>
          <w:trHeight w:val="261"/>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D5E3D62" w14:textId="77777777" w:rsidR="00B32688" w:rsidRDefault="00B32688" w:rsidP="00B32688">
            <w:pPr>
              <w:spacing w:after="0"/>
            </w:pPr>
            <w:r>
              <w:rPr>
                <w:rStyle w:val="Strong"/>
              </w:rPr>
              <w:t>Decision Date:</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365A09C" w14:textId="77777777" w:rsidR="00B32688" w:rsidRDefault="00B32688" w:rsidP="00B32688">
            <w:pPr>
              <w:spacing w:after="0"/>
            </w:pPr>
            <w:r>
              <w:t>7 November 2025</w:t>
            </w:r>
          </w:p>
        </w:tc>
      </w:tr>
      <w:tr w:rsidR="00B32688" w14:paraId="563E3A48" w14:textId="77777777" w:rsidTr="00B32688">
        <w:trPr>
          <w:trHeight w:val="383"/>
        </w:trPr>
        <w:tc>
          <w:tcPr>
            <w:tcW w:w="1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743A29E" w14:textId="77777777" w:rsidR="00B32688" w:rsidRDefault="00B32688" w:rsidP="00B32688">
            <w:pPr>
              <w:spacing w:after="0"/>
            </w:pPr>
            <w:r>
              <w:rPr>
                <w:rStyle w:val="Strong"/>
              </w:rPr>
              <w:t>Decision:</w:t>
            </w:r>
          </w:p>
        </w:tc>
        <w:tc>
          <w:tcPr>
            <w:tcW w:w="4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8C26F8C" w14:textId="77777777" w:rsidR="00B32688" w:rsidRDefault="00B32688" w:rsidP="00B32688">
            <w:pPr>
              <w:spacing w:after="0"/>
            </w:pPr>
            <w:r>
              <w:t>Approve with Conditions</w:t>
            </w:r>
          </w:p>
        </w:tc>
      </w:tr>
    </w:tbl>
    <w:p w14:paraId="2ECFA1AA" w14:textId="77777777" w:rsidR="00B32688" w:rsidRPr="00871FF7" w:rsidRDefault="00B32688" w:rsidP="00871FF7">
      <w:pPr>
        <w:pStyle w:val="Header"/>
        <w:spacing w:line="276" w:lineRule="auto"/>
        <w:ind w:left="426"/>
        <w:rPr>
          <w:bCs/>
          <w:sz w:val="22"/>
          <w:szCs w:val="22"/>
        </w:rPr>
      </w:pPr>
    </w:p>
    <w:p w14:paraId="519B78D8" w14:textId="77777777" w:rsidR="00871FF7" w:rsidRPr="00871FF7" w:rsidRDefault="00871FF7" w:rsidP="00871FF7">
      <w:pPr>
        <w:pStyle w:val="Header"/>
        <w:spacing w:line="276" w:lineRule="auto"/>
        <w:ind w:left="426"/>
        <w:rPr>
          <w:bCs/>
          <w:sz w:val="22"/>
          <w:szCs w:val="22"/>
        </w:rPr>
      </w:pPr>
    </w:p>
    <w:p w14:paraId="5477DE78" w14:textId="2AEB2EC8" w:rsidR="00871FF7" w:rsidRPr="00871FF7" w:rsidRDefault="00871FF7" w:rsidP="007F3340">
      <w:pPr>
        <w:pStyle w:val="Header"/>
        <w:numPr>
          <w:ilvl w:val="0"/>
          <w:numId w:val="17"/>
        </w:numPr>
        <w:tabs>
          <w:tab w:val="clear" w:pos="4513"/>
          <w:tab w:val="clear" w:pos="9026"/>
        </w:tabs>
        <w:spacing w:line="276" w:lineRule="auto"/>
        <w:rPr>
          <w:bCs/>
          <w:sz w:val="22"/>
          <w:szCs w:val="22"/>
        </w:rPr>
      </w:pPr>
      <w:r w:rsidRPr="00871FF7">
        <w:rPr>
          <w:b/>
          <w:sz w:val="22"/>
          <w:szCs w:val="22"/>
        </w:rPr>
        <w:t>Box Parish Neighbourhood Plan</w:t>
      </w:r>
      <w:r w:rsidR="00B32688">
        <w:rPr>
          <w:b/>
          <w:sz w:val="22"/>
          <w:szCs w:val="22"/>
        </w:rPr>
        <w:t xml:space="preserve"> (BPNP)</w:t>
      </w:r>
      <w:r w:rsidRPr="00871FF7">
        <w:rPr>
          <w:bCs/>
          <w:sz w:val="22"/>
          <w:szCs w:val="22"/>
        </w:rPr>
        <w:t>. T</w:t>
      </w:r>
      <w:r w:rsidR="007F3340">
        <w:rPr>
          <w:bCs/>
          <w:sz w:val="22"/>
          <w:szCs w:val="22"/>
        </w:rPr>
        <w:t xml:space="preserve">he Chair updated the Committee on the work of the Steering group, noting that the key decision to endorse one of the bids to undertake the SEA was later this evening at the Full Council.  </w:t>
      </w:r>
      <w:r w:rsidR="00B32688">
        <w:rPr>
          <w:bCs/>
          <w:sz w:val="22"/>
          <w:szCs w:val="22"/>
        </w:rPr>
        <w:t xml:space="preserve">  </w:t>
      </w:r>
    </w:p>
    <w:p w14:paraId="159E7FEE" w14:textId="77777777" w:rsidR="00871FF7" w:rsidRPr="00871FF7" w:rsidRDefault="00871FF7" w:rsidP="00871FF7">
      <w:pPr>
        <w:pStyle w:val="Header"/>
        <w:spacing w:line="276" w:lineRule="auto"/>
        <w:ind w:left="426"/>
        <w:rPr>
          <w:bCs/>
          <w:sz w:val="22"/>
          <w:szCs w:val="22"/>
        </w:rPr>
      </w:pPr>
    </w:p>
    <w:p w14:paraId="6BB63B77" w14:textId="4F222DCA" w:rsidR="00871FF7" w:rsidRDefault="00871FF7" w:rsidP="007F3340">
      <w:pPr>
        <w:pStyle w:val="Header"/>
        <w:numPr>
          <w:ilvl w:val="0"/>
          <w:numId w:val="17"/>
        </w:numPr>
        <w:tabs>
          <w:tab w:val="clear" w:pos="4513"/>
          <w:tab w:val="clear" w:pos="9026"/>
        </w:tabs>
        <w:spacing w:line="276" w:lineRule="auto"/>
        <w:rPr>
          <w:bCs/>
          <w:sz w:val="22"/>
          <w:szCs w:val="22"/>
        </w:rPr>
      </w:pPr>
      <w:r w:rsidRPr="00B32688">
        <w:rPr>
          <w:bCs/>
          <w:sz w:val="22"/>
          <w:szCs w:val="22"/>
        </w:rPr>
        <w:t>Items of</w:t>
      </w:r>
      <w:r w:rsidRPr="00B32688">
        <w:rPr>
          <w:b/>
          <w:sz w:val="22"/>
          <w:szCs w:val="22"/>
        </w:rPr>
        <w:t xml:space="preserve"> Correspondence.  </w:t>
      </w:r>
      <w:r w:rsidR="00B32688">
        <w:rPr>
          <w:bCs/>
          <w:sz w:val="22"/>
          <w:szCs w:val="22"/>
        </w:rPr>
        <w:t>Nil.</w:t>
      </w:r>
      <w:r w:rsidR="007F3340">
        <w:rPr>
          <w:bCs/>
          <w:sz w:val="22"/>
          <w:szCs w:val="22"/>
        </w:rPr>
        <w:t xml:space="preserve">  The Middlehill parking issue has been forwarded to the Full Council.  </w:t>
      </w:r>
    </w:p>
    <w:p w14:paraId="2CFDC267" w14:textId="77777777" w:rsidR="00B32688" w:rsidRPr="00B32688" w:rsidRDefault="00B32688" w:rsidP="00B32688">
      <w:pPr>
        <w:pStyle w:val="Header"/>
        <w:tabs>
          <w:tab w:val="clear" w:pos="4513"/>
          <w:tab w:val="clear" w:pos="9026"/>
        </w:tabs>
        <w:spacing w:line="276" w:lineRule="auto"/>
        <w:ind w:left="426"/>
        <w:rPr>
          <w:bCs/>
          <w:sz w:val="22"/>
          <w:szCs w:val="22"/>
        </w:rPr>
      </w:pPr>
    </w:p>
    <w:p w14:paraId="2772D523" w14:textId="77777777" w:rsidR="00B34D7A" w:rsidRDefault="00871FF7" w:rsidP="007F3340">
      <w:pPr>
        <w:pStyle w:val="Header"/>
        <w:numPr>
          <w:ilvl w:val="0"/>
          <w:numId w:val="17"/>
        </w:numPr>
        <w:tabs>
          <w:tab w:val="clear" w:pos="4513"/>
          <w:tab w:val="clear" w:pos="9026"/>
        </w:tabs>
        <w:spacing w:line="276" w:lineRule="auto"/>
        <w:rPr>
          <w:bCs/>
          <w:sz w:val="22"/>
          <w:szCs w:val="22"/>
        </w:rPr>
      </w:pPr>
      <w:r w:rsidRPr="00871FF7">
        <w:rPr>
          <w:bCs/>
          <w:sz w:val="22"/>
          <w:szCs w:val="22"/>
        </w:rPr>
        <w:t xml:space="preserve">Items of report and </w:t>
      </w:r>
      <w:r w:rsidRPr="00871FF7">
        <w:rPr>
          <w:b/>
          <w:sz w:val="22"/>
          <w:szCs w:val="22"/>
        </w:rPr>
        <w:t>future Agenda</w:t>
      </w:r>
      <w:r w:rsidRPr="00871FF7">
        <w:rPr>
          <w:bCs/>
          <w:sz w:val="22"/>
          <w:szCs w:val="22"/>
        </w:rPr>
        <w:t xml:space="preserve"> items</w:t>
      </w:r>
      <w:r>
        <w:rPr>
          <w:bCs/>
          <w:sz w:val="22"/>
          <w:szCs w:val="22"/>
        </w:rPr>
        <w:t xml:space="preserve">.  </w:t>
      </w:r>
    </w:p>
    <w:p w14:paraId="25761768" w14:textId="77777777" w:rsidR="00871FF7" w:rsidRPr="00871FF7" w:rsidRDefault="00871FF7" w:rsidP="00871FF7">
      <w:pPr>
        <w:pStyle w:val="Header"/>
        <w:spacing w:line="276" w:lineRule="auto"/>
        <w:ind w:left="426"/>
        <w:rPr>
          <w:bCs/>
          <w:sz w:val="22"/>
          <w:szCs w:val="22"/>
        </w:rPr>
      </w:pPr>
    </w:p>
    <w:p w14:paraId="3E6CB6EA" w14:textId="52AF7A20" w:rsidR="00871FF7" w:rsidRDefault="00871FF7" w:rsidP="007F3340">
      <w:pPr>
        <w:pStyle w:val="Header"/>
        <w:numPr>
          <w:ilvl w:val="0"/>
          <w:numId w:val="17"/>
        </w:numPr>
        <w:tabs>
          <w:tab w:val="clear" w:pos="4513"/>
          <w:tab w:val="clear" w:pos="9026"/>
        </w:tabs>
        <w:spacing w:line="276" w:lineRule="auto"/>
        <w:ind w:right="425"/>
        <w:rPr>
          <w:bCs/>
          <w:sz w:val="22"/>
          <w:szCs w:val="22"/>
        </w:rPr>
      </w:pPr>
      <w:r w:rsidRPr="00871FF7">
        <w:rPr>
          <w:bCs/>
          <w:sz w:val="22"/>
          <w:szCs w:val="22"/>
        </w:rPr>
        <w:t xml:space="preserve">Date of next meeting –  Prior to </w:t>
      </w:r>
      <w:r>
        <w:rPr>
          <w:bCs/>
          <w:sz w:val="22"/>
          <w:szCs w:val="22"/>
        </w:rPr>
        <w:t xml:space="preserve">Full Council </w:t>
      </w:r>
      <w:r w:rsidRPr="00871FF7">
        <w:rPr>
          <w:bCs/>
          <w:sz w:val="22"/>
          <w:szCs w:val="22"/>
        </w:rPr>
        <w:t xml:space="preserve">on </w:t>
      </w:r>
      <w:r w:rsidR="00B34D7A">
        <w:rPr>
          <w:bCs/>
          <w:sz w:val="22"/>
          <w:szCs w:val="22"/>
        </w:rPr>
        <w:t>18</w:t>
      </w:r>
      <w:r w:rsidR="00B34D7A" w:rsidRPr="00B34D7A">
        <w:rPr>
          <w:bCs/>
          <w:sz w:val="22"/>
          <w:szCs w:val="22"/>
          <w:vertAlign w:val="superscript"/>
        </w:rPr>
        <w:t>th</w:t>
      </w:r>
      <w:r w:rsidR="00B34D7A">
        <w:rPr>
          <w:bCs/>
          <w:sz w:val="22"/>
          <w:szCs w:val="22"/>
        </w:rPr>
        <w:t xml:space="preserve"> December </w:t>
      </w:r>
      <w:r w:rsidRPr="00871FF7">
        <w:rPr>
          <w:bCs/>
          <w:sz w:val="22"/>
          <w:szCs w:val="22"/>
        </w:rPr>
        <w:t>2025.</w:t>
      </w:r>
    </w:p>
    <w:p w14:paraId="30ECFE82" w14:textId="0EEC95C0" w:rsidR="007F3340" w:rsidRDefault="007F3340" w:rsidP="007F3340">
      <w:pPr>
        <w:pStyle w:val="Header"/>
        <w:tabs>
          <w:tab w:val="clear" w:pos="4513"/>
          <w:tab w:val="clear" w:pos="9026"/>
        </w:tabs>
        <w:spacing w:line="276" w:lineRule="auto"/>
        <w:ind w:right="425"/>
        <w:rPr>
          <w:bCs/>
          <w:sz w:val="22"/>
          <w:szCs w:val="22"/>
        </w:rPr>
      </w:pPr>
    </w:p>
    <w:p w14:paraId="25399608" w14:textId="37196A53" w:rsidR="007F3340" w:rsidRDefault="007F3340" w:rsidP="007F3340">
      <w:pPr>
        <w:pStyle w:val="Header"/>
        <w:tabs>
          <w:tab w:val="clear" w:pos="4513"/>
          <w:tab w:val="clear" w:pos="9026"/>
        </w:tabs>
        <w:spacing w:line="276" w:lineRule="auto"/>
        <w:ind w:right="425"/>
        <w:rPr>
          <w:bCs/>
          <w:sz w:val="22"/>
          <w:szCs w:val="22"/>
        </w:rPr>
      </w:pPr>
    </w:p>
    <w:p w14:paraId="6510D415" w14:textId="77777777" w:rsidR="007F3340" w:rsidRDefault="007F3340" w:rsidP="007F3340">
      <w:pPr>
        <w:pStyle w:val="Header"/>
        <w:tabs>
          <w:tab w:val="clear" w:pos="4513"/>
          <w:tab w:val="clear" w:pos="9026"/>
        </w:tabs>
        <w:spacing w:line="276" w:lineRule="auto"/>
        <w:ind w:right="425"/>
        <w:rPr>
          <w:bCs/>
          <w:sz w:val="22"/>
          <w:szCs w:val="22"/>
        </w:rPr>
      </w:pPr>
    </w:p>
    <w:p w14:paraId="2ACA4C8A" w14:textId="51A512FA" w:rsidR="007F3340" w:rsidRPr="00871FF7" w:rsidRDefault="007F3340" w:rsidP="007F3340">
      <w:pPr>
        <w:pStyle w:val="Header"/>
        <w:tabs>
          <w:tab w:val="clear" w:pos="4513"/>
          <w:tab w:val="clear" w:pos="9026"/>
        </w:tabs>
        <w:spacing w:line="276" w:lineRule="auto"/>
        <w:ind w:left="360" w:right="425"/>
        <w:rPr>
          <w:bCs/>
          <w:sz w:val="22"/>
          <w:szCs w:val="22"/>
        </w:rPr>
      </w:pPr>
      <w:r>
        <w:rPr>
          <w:bCs/>
          <w:sz w:val="22"/>
          <w:szCs w:val="22"/>
        </w:rPr>
        <w:t>The Meeting ended at 6.45</w:t>
      </w:r>
      <w:r>
        <w:rPr>
          <w:bCs/>
          <w:sz w:val="22"/>
          <w:szCs w:val="22"/>
        </w:rPr>
        <w:tab/>
      </w:r>
      <w:r>
        <w:rPr>
          <w:bCs/>
          <w:sz w:val="22"/>
          <w:szCs w:val="22"/>
        </w:rPr>
        <w:tab/>
      </w:r>
      <w:r>
        <w:rPr>
          <w:bCs/>
          <w:sz w:val="22"/>
          <w:szCs w:val="22"/>
        </w:rPr>
        <w:tab/>
      </w:r>
      <w:r>
        <w:rPr>
          <w:bCs/>
          <w:sz w:val="22"/>
          <w:szCs w:val="22"/>
        </w:rPr>
        <w:tab/>
      </w:r>
      <w:r>
        <w:rPr>
          <w:bCs/>
          <w:sz w:val="22"/>
          <w:szCs w:val="22"/>
        </w:rPr>
        <w:tab/>
        <w:t>Chair………………………………</w:t>
      </w:r>
    </w:p>
    <w:p w14:paraId="28213D79" w14:textId="77777777" w:rsidR="00871FF7" w:rsidRPr="00871FF7" w:rsidRDefault="00871FF7" w:rsidP="00871FF7">
      <w:pPr>
        <w:pStyle w:val="Header"/>
        <w:spacing w:line="276" w:lineRule="auto"/>
        <w:ind w:right="425"/>
        <w:rPr>
          <w:bCs/>
          <w:sz w:val="22"/>
          <w:szCs w:val="22"/>
        </w:rPr>
      </w:pPr>
    </w:p>
    <w:p w14:paraId="1E400388" w14:textId="77777777" w:rsidR="00871FF7" w:rsidRPr="00871FF7" w:rsidRDefault="00871FF7" w:rsidP="00871FF7">
      <w:pPr>
        <w:pStyle w:val="Header"/>
        <w:spacing w:line="276" w:lineRule="auto"/>
        <w:ind w:right="425"/>
        <w:rPr>
          <w:bCs/>
          <w:sz w:val="22"/>
          <w:szCs w:val="22"/>
        </w:rPr>
      </w:pPr>
    </w:p>
    <w:p w14:paraId="41ECCE27" w14:textId="77777777" w:rsidR="001A07C3" w:rsidRPr="00871FF7" w:rsidRDefault="001A07C3" w:rsidP="00871FF7">
      <w:pPr>
        <w:spacing w:after="0"/>
        <w:rPr>
          <w:b/>
          <w:i/>
          <w:sz w:val="22"/>
          <w:szCs w:val="22"/>
        </w:rPr>
      </w:pPr>
    </w:p>
    <w:sectPr w:rsidR="001A07C3" w:rsidRPr="00871FF7" w:rsidSect="00871FF7">
      <w:footerReference w:type="default" r:id="rId14"/>
      <w:pgSz w:w="11906" w:h="16838"/>
      <w:pgMar w:top="720" w:right="720" w:bottom="1440" w:left="993" w:header="706"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86578" w14:textId="77777777" w:rsidR="00E65EE3" w:rsidRDefault="00E65EE3" w:rsidP="00E65EE3">
      <w:pPr>
        <w:spacing w:after="0"/>
      </w:pPr>
      <w:r>
        <w:separator/>
      </w:r>
    </w:p>
  </w:endnote>
  <w:endnote w:type="continuationSeparator" w:id="0">
    <w:p w14:paraId="6BBD9C99" w14:textId="77777777" w:rsidR="00E65EE3" w:rsidRDefault="00E65EE3" w:rsidP="00E65E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18" w:space="0" w:color="538135" w:themeColor="accent6" w:themeShade="BF"/>
      </w:tblBorders>
      <w:tblLook w:val="04A0" w:firstRow="1" w:lastRow="0" w:firstColumn="1" w:lastColumn="0" w:noHBand="0" w:noVBand="1"/>
    </w:tblPr>
    <w:tblGrid>
      <w:gridCol w:w="3320"/>
      <w:gridCol w:w="3321"/>
      <w:gridCol w:w="3321"/>
    </w:tblGrid>
    <w:tr w:rsidR="009E2BA0" w:rsidRPr="005A76BD" w14:paraId="21900161" w14:textId="77777777" w:rsidTr="00AB0D28">
      <w:trPr>
        <w:trHeight w:val="920"/>
      </w:trPr>
      <w:tc>
        <w:tcPr>
          <w:tcW w:w="3320" w:type="dxa"/>
        </w:tcPr>
        <w:p w14:paraId="548527D9" w14:textId="77777777" w:rsidR="009E2BA0" w:rsidRPr="00684A08" w:rsidRDefault="009E2BA0" w:rsidP="00356321">
          <w:pPr>
            <w:spacing w:after="0"/>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Clerk to the Council</w:t>
          </w:r>
        </w:p>
        <w:p w14:paraId="7C2BF688" w14:textId="77777777" w:rsidR="009E2BA0" w:rsidRPr="00684A08" w:rsidRDefault="009E2BA0" w:rsidP="00356321">
          <w:pPr>
            <w:spacing w:after="0"/>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Steve Vickery</w:t>
          </w:r>
        </w:p>
        <w:p w14:paraId="51993B51" w14:textId="52841EC9" w:rsidR="00976111" w:rsidRPr="00684A08" w:rsidRDefault="004B2529" w:rsidP="00356321">
          <w:pPr>
            <w:spacing w:after="0"/>
            <w:rPr>
              <w:rFonts w:ascii="Tahoma" w:hAnsi="Tahoma" w:cs="Tahoma"/>
              <w:color w:val="538135" w:themeColor="accent6" w:themeShade="BF"/>
              <w:sz w:val="16"/>
              <w:szCs w:val="16"/>
            </w:rPr>
          </w:pPr>
          <w:r>
            <w:rPr>
              <w:rFonts w:ascii="Tahoma" w:hAnsi="Tahoma" w:cs="Tahoma"/>
              <w:color w:val="538135" w:themeColor="accent6" w:themeShade="BF"/>
              <w:sz w:val="16"/>
              <w:szCs w:val="16"/>
            </w:rPr>
            <w:t>01225 742356</w:t>
          </w:r>
        </w:p>
        <w:p w14:paraId="13569A62" w14:textId="38310C8F" w:rsidR="00213CF5" w:rsidRPr="00684A08" w:rsidRDefault="00993D76" w:rsidP="00356321">
          <w:pPr>
            <w:spacing w:after="0"/>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clerk@boxparishcouncil.gov.u</w:t>
          </w:r>
          <w:r w:rsidR="00976111" w:rsidRPr="00684A08">
            <w:rPr>
              <w:rFonts w:ascii="Tahoma" w:hAnsi="Tahoma" w:cs="Tahoma"/>
              <w:color w:val="538135" w:themeColor="accent6" w:themeShade="BF"/>
              <w:sz w:val="16"/>
              <w:szCs w:val="16"/>
            </w:rPr>
            <w:t>k</w:t>
          </w:r>
        </w:p>
      </w:tc>
      <w:tc>
        <w:tcPr>
          <w:tcW w:w="3321" w:type="dxa"/>
        </w:tcPr>
        <w:p w14:paraId="62F59793" w14:textId="77777777" w:rsidR="00976111" w:rsidRPr="00684A08" w:rsidRDefault="00976111" w:rsidP="00356321">
          <w:pPr>
            <w:spacing w:after="0"/>
            <w:jc w:val="center"/>
            <w:rPr>
              <w:rFonts w:ascii="Tahoma" w:hAnsi="Tahoma" w:cs="Tahoma"/>
              <w:color w:val="538135" w:themeColor="accent6" w:themeShade="BF"/>
              <w:sz w:val="16"/>
              <w:szCs w:val="16"/>
            </w:rPr>
          </w:pPr>
        </w:p>
        <w:p w14:paraId="7C6D6050" w14:textId="7E8582BD" w:rsidR="009E2BA0" w:rsidRPr="00684A08" w:rsidRDefault="00993D76" w:rsidP="00356321">
          <w:pPr>
            <w:spacing w:after="0"/>
            <w:jc w:val="center"/>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www.boxparishcouncil.gov.uk</w:t>
          </w:r>
        </w:p>
      </w:tc>
      <w:tc>
        <w:tcPr>
          <w:tcW w:w="3321" w:type="dxa"/>
        </w:tcPr>
        <w:p w14:paraId="2A696C8C" w14:textId="200A9826" w:rsidR="00CE3B73" w:rsidRPr="00684A08" w:rsidRDefault="009E2BA0" w:rsidP="00356321">
          <w:pPr>
            <w:spacing w:after="0"/>
            <w:jc w:val="right"/>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Council Office</w:t>
          </w:r>
          <w:r w:rsidRPr="00684A08">
            <w:rPr>
              <w:rFonts w:ascii="Tahoma" w:hAnsi="Tahoma" w:cs="Tahoma"/>
              <w:color w:val="538135" w:themeColor="accent6" w:themeShade="BF"/>
              <w:sz w:val="16"/>
              <w:szCs w:val="16"/>
            </w:rPr>
            <w:br/>
            <w:t>The Parade</w:t>
          </w:r>
        </w:p>
        <w:p w14:paraId="3AAA292D" w14:textId="346717FB" w:rsidR="009E2BA0" w:rsidRPr="00684A08" w:rsidRDefault="009E2BA0" w:rsidP="00356321">
          <w:pPr>
            <w:spacing w:after="0"/>
            <w:jc w:val="right"/>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Box</w:t>
          </w:r>
          <w:r w:rsidR="00CE3B73" w:rsidRPr="00684A08">
            <w:rPr>
              <w:rFonts w:ascii="Tahoma" w:hAnsi="Tahoma" w:cs="Tahoma"/>
              <w:color w:val="538135" w:themeColor="accent6" w:themeShade="BF"/>
              <w:sz w:val="16"/>
              <w:szCs w:val="16"/>
            </w:rPr>
            <w:t xml:space="preserve">, </w:t>
          </w:r>
          <w:r w:rsidR="00993D76" w:rsidRPr="00684A08">
            <w:rPr>
              <w:rFonts w:ascii="Tahoma" w:hAnsi="Tahoma" w:cs="Tahoma"/>
              <w:color w:val="538135" w:themeColor="accent6" w:themeShade="BF"/>
              <w:sz w:val="16"/>
              <w:szCs w:val="16"/>
            </w:rPr>
            <w:t>Wiltshire</w:t>
          </w:r>
        </w:p>
        <w:p w14:paraId="2CFA8368" w14:textId="1041CE54" w:rsidR="009E2BA0" w:rsidRPr="00684A08" w:rsidRDefault="009E2BA0" w:rsidP="00356321">
          <w:pPr>
            <w:spacing w:after="0"/>
            <w:jc w:val="right"/>
            <w:rPr>
              <w:rFonts w:ascii="Tahoma" w:hAnsi="Tahoma" w:cs="Tahoma"/>
              <w:color w:val="538135" w:themeColor="accent6" w:themeShade="BF"/>
              <w:sz w:val="16"/>
              <w:szCs w:val="16"/>
            </w:rPr>
          </w:pPr>
          <w:r w:rsidRPr="00684A08">
            <w:rPr>
              <w:rFonts w:ascii="Tahoma" w:hAnsi="Tahoma" w:cs="Tahoma"/>
              <w:color w:val="538135" w:themeColor="accent6" w:themeShade="BF"/>
              <w:sz w:val="16"/>
              <w:szCs w:val="16"/>
            </w:rPr>
            <w:t>SN13 8N</w:t>
          </w:r>
          <w:r w:rsidR="004B24B2" w:rsidRPr="00684A08">
            <w:rPr>
              <w:rFonts w:ascii="Tahoma" w:hAnsi="Tahoma" w:cs="Tahoma"/>
              <w:color w:val="538135" w:themeColor="accent6" w:themeShade="BF"/>
              <w:sz w:val="16"/>
              <w:szCs w:val="16"/>
            </w:rPr>
            <w:t>X</w:t>
          </w:r>
        </w:p>
      </w:tc>
    </w:tr>
  </w:tbl>
  <w:p w14:paraId="2312D851" w14:textId="77777777" w:rsidR="00BE612A" w:rsidRDefault="00BE612A" w:rsidP="009F1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934EC" w14:textId="77777777" w:rsidR="00E65EE3" w:rsidRDefault="00E65EE3" w:rsidP="00E65EE3">
      <w:pPr>
        <w:spacing w:after="0"/>
      </w:pPr>
      <w:r>
        <w:separator/>
      </w:r>
    </w:p>
  </w:footnote>
  <w:footnote w:type="continuationSeparator" w:id="0">
    <w:p w14:paraId="764974F4" w14:textId="77777777" w:rsidR="00E65EE3" w:rsidRDefault="00E65EE3" w:rsidP="00E65EE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443B1"/>
    <w:multiLevelType w:val="hybridMultilevel"/>
    <w:tmpl w:val="2FC05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1223D1E"/>
    <w:multiLevelType w:val="hybridMultilevel"/>
    <w:tmpl w:val="AA589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4C4304"/>
    <w:multiLevelType w:val="hybridMultilevel"/>
    <w:tmpl w:val="75BE9A6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347A75E9"/>
    <w:multiLevelType w:val="hybridMultilevel"/>
    <w:tmpl w:val="7F44D03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37A56B4F"/>
    <w:multiLevelType w:val="hybridMultilevel"/>
    <w:tmpl w:val="F1446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563DB3"/>
    <w:multiLevelType w:val="hybridMultilevel"/>
    <w:tmpl w:val="9C2CB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980705"/>
    <w:multiLevelType w:val="hybridMultilevel"/>
    <w:tmpl w:val="F24E2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52B8D"/>
    <w:multiLevelType w:val="hybridMultilevel"/>
    <w:tmpl w:val="65642334"/>
    <w:lvl w:ilvl="0" w:tplc="17CEABA2">
      <w:start w:val="2"/>
      <w:numFmt w:val="decimal"/>
      <w:lvlText w:val="%1."/>
      <w:lvlJc w:val="left"/>
      <w:pPr>
        <w:ind w:left="720" w:hanging="360"/>
      </w:pPr>
      <w:rPr>
        <w:rFonts w:hint="default"/>
        <w:b w:val="0"/>
        <w:bCs/>
      </w:rPr>
    </w:lvl>
    <w:lvl w:ilvl="1" w:tplc="226CFA0A">
      <w:start w:val="1"/>
      <w:numFmt w:val="lowerLetter"/>
      <w:lvlText w:val="%2."/>
      <w:lvlJc w:val="left"/>
      <w:pPr>
        <w:ind w:left="1440" w:hanging="360"/>
      </w:pPr>
      <w:rPr>
        <w:b w:val="0"/>
        <w:bCs/>
        <w:i w:val="0"/>
        <w:iCs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DD5E76"/>
    <w:multiLevelType w:val="hybridMultilevel"/>
    <w:tmpl w:val="D6B47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BE13DCB"/>
    <w:multiLevelType w:val="hybridMultilevel"/>
    <w:tmpl w:val="867494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34F3E2E"/>
    <w:multiLevelType w:val="hybridMultilevel"/>
    <w:tmpl w:val="56C65E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53F22C0"/>
    <w:multiLevelType w:val="hybridMultilevel"/>
    <w:tmpl w:val="C86678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BC277C3"/>
    <w:multiLevelType w:val="hybridMultilevel"/>
    <w:tmpl w:val="9E84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254EA"/>
    <w:multiLevelType w:val="hybridMultilevel"/>
    <w:tmpl w:val="9CA8756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63FD354A"/>
    <w:multiLevelType w:val="hybridMultilevel"/>
    <w:tmpl w:val="D7CC60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7BB39DD"/>
    <w:multiLevelType w:val="hybridMultilevel"/>
    <w:tmpl w:val="25C8A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D975AFE"/>
    <w:multiLevelType w:val="hybridMultilevel"/>
    <w:tmpl w:val="025AB91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96906992">
    <w:abstractNumId w:val="9"/>
  </w:num>
  <w:num w:numId="2" w16cid:durableId="1076785453">
    <w:abstractNumId w:val="8"/>
  </w:num>
  <w:num w:numId="3" w16cid:durableId="677394414">
    <w:abstractNumId w:val="13"/>
  </w:num>
  <w:num w:numId="4" w16cid:durableId="2001081353">
    <w:abstractNumId w:val="5"/>
  </w:num>
  <w:num w:numId="5" w16cid:durableId="1334264681">
    <w:abstractNumId w:val="12"/>
  </w:num>
  <w:num w:numId="6" w16cid:durableId="1483501686">
    <w:abstractNumId w:val="0"/>
  </w:num>
  <w:num w:numId="7" w16cid:durableId="879972959">
    <w:abstractNumId w:val="14"/>
  </w:num>
  <w:num w:numId="8" w16cid:durableId="1200237171">
    <w:abstractNumId w:val="1"/>
  </w:num>
  <w:num w:numId="9" w16cid:durableId="647978041">
    <w:abstractNumId w:val="2"/>
  </w:num>
  <w:num w:numId="10" w16cid:durableId="1157114925">
    <w:abstractNumId w:val="10"/>
  </w:num>
  <w:num w:numId="11" w16cid:durableId="2007586372">
    <w:abstractNumId w:val="16"/>
  </w:num>
  <w:num w:numId="12" w16cid:durableId="817694096">
    <w:abstractNumId w:val="11"/>
  </w:num>
  <w:num w:numId="13" w16cid:durableId="94055431">
    <w:abstractNumId w:val="3"/>
  </w:num>
  <w:num w:numId="14" w16cid:durableId="965282532">
    <w:abstractNumId w:val="6"/>
  </w:num>
  <w:num w:numId="15" w16cid:durableId="13269874">
    <w:abstractNumId w:val="15"/>
  </w:num>
  <w:num w:numId="16" w16cid:durableId="2035962017">
    <w:abstractNumId w:val="4"/>
  </w:num>
  <w:num w:numId="17" w16cid:durableId="19855488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0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26"/>
    <w:rsid w:val="000721E2"/>
    <w:rsid w:val="0008000C"/>
    <w:rsid w:val="000B1F94"/>
    <w:rsid w:val="000D6ECD"/>
    <w:rsid w:val="000F39CD"/>
    <w:rsid w:val="0010308C"/>
    <w:rsid w:val="00110905"/>
    <w:rsid w:val="001363EE"/>
    <w:rsid w:val="0014763E"/>
    <w:rsid w:val="00187E50"/>
    <w:rsid w:val="00194748"/>
    <w:rsid w:val="001A07C3"/>
    <w:rsid w:val="001C0790"/>
    <w:rsid w:val="001C7929"/>
    <w:rsid w:val="001E7EF6"/>
    <w:rsid w:val="001F100B"/>
    <w:rsid w:val="001F2384"/>
    <w:rsid w:val="001F6A46"/>
    <w:rsid w:val="00213CF5"/>
    <w:rsid w:val="00236B08"/>
    <w:rsid w:val="00250DAF"/>
    <w:rsid w:val="002741C9"/>
    <w:rsid w:val="00274C31"/>
    <w:rsid w:val="002C2676"/>
    <w:rsid w:val="00327C96"/>
    <w:rsid w:val="00344995"/>
    <w:rsid w:val="00353BAE"/>
    <w:rsid w:val="00356321"/>
    <w:rsid w:val="0036031B"/>
    <w:rsid w:val="00374999"/>
    <w:rsid w:val="003A33C3"/>
    <w:rsid w:val="0040506D"/>
    <w:rsid w:val="00405F55"/>
    <w:rsid w:val="00425E80"/>
    <w:rsid w:val="00426C1D"/>
    <w:rsid w:val="004277F3"/>
    <w:rsid w:val="004411E3"/>
    <w:rsid w:val="00485A82"/>
    <w:rsid w:val="004A0856"/>
    <w:rsid w:val="004B24B2"/>
    <w:rsid w:val="004B2529"/>
    <w:rsid w:val="004C5047"/>
    <w:rsid w:val="004F245F"/>
    <w:rsid w:val="004F69CB"/>
    <w:rsid w:val="00503555"/>
    <w:rsid w:val="005063CD"/>
    <w:rsid w:val="00523E89"/>
    <w:rsid w:val="0053763E"/>
    <w:rsid w:val="00545365"/>
    <w:rsid w:val="0055406B"/>
    <w:rsid w:val="0057337B"/>
    <w:rsid w:val="00585BA9"/>
    <w:rsid w:val="005A76BD"/>
    <w:rsid w:val="005C29FB"/>
    <w:rsid w:val="005D63D3"/>
    <w:rsid w:val="00603745"/>
    <w:rsid w:val="006615CA"/>
    <w:rsid w:val="006701D4"/>
    <w:rsid w:val="00684A08"/>
    <w:rsid w:val="00692303"/>
    <w:rsid w:val="006C0E5D"/>
    <w:rsid w:val="006C10E4"/>
    <w:rsid w:val="006C7D88"/>
    <w:rsid w:val="006F753C"/>
    <w:rsid w:val="00754F22"/>
    <w:rsid w:val="00780796"/>
    <w:rsid w:val="007927BC"/>
    <w:rsid w:val="007D589B"/>
    <w:rsid w:val="007F3340"/>
    <w:rsid w:val="008102D3"/>
    <w:rsid w:val="00825517"/>
    <w:rsid w:val="00851E58"/>
    <w:rsid w:val="0086619C"/>
    <w:rsid w:val="00871FF7"/>
    <w:rsid w:val="008A3EC6"/>
    <w:rsid w:val="008A7254"/>
    <w:rsid w:val="009140AA"/>
    <w:rsid w:val="00935B5E"/>
    <w:rsid w:val="00976111"/>
    <w:rsid w:val="00993D76"/>
    <w:rsid w:val="009D40BB"/>
    <w:rsid w:val="009E2BA0"/>
    <w:rsid w:val="009E6402"/>
    <w:rsid w:val="009E6482"/>
    <w:rsid w:val="009F1040"/>
    <w:rsid w:val="00A220BD"/>
    <w:rsid w:val="00A2560A"/>
    <w:rsid w:val="00A27B97"/>
    <w:rsid w:val="00A309E4"/>
    <w:rsid w:val="00A87118"/>
    <w:rsid w:val="00AB0D28"/>
    <w:rsid w:val="00AD7215"/>
    <w:rsid w:val="00AF5698"/>
    <w:rsid w:val="00B0346F"/>
    <w:rsid w:val="00B166E3"/>
    <w:rsid w:val="00B2429C"/>
    <w:rsid w:val="00B2675B"/>
    <w:rsid w:val="00B32688"/>
    <w:rsid w:val="00B34D7A"/>
    <w:rsid w:val="00B6247F"/>
    <w:rsid w:val="00B7067C"/>
    <w:rsid w:val="00B73147"/>
    <w:rsid w:val="00B76E1B"/>
    <w:rsid w:val="00B80053"/>
    <w:rsid w:val="00BC036E"/>
    <w:rsid w:val="00BC3D6A"/>
    <w:rsid w:val="00BD3042"/>
    <w:rsid w:val="00BE612A"/>
    <w:rsid w:val="00C079B7"/>
    <w:rsid w:val="00C07D14"/>
    <w:rsid w:val="00C32932"/>
    <w:rsid w:val="00C80423"/>
    <w:rsid w:val="00C97D7E"/>
    <w:rsid w:val="00CA6BE4"/>
    <w:rsid w:val="00CA7FF8"/>
    <w:rsid w:val="00CE3B73"/>
    <w:rsid w:val="00D430B2"/>
    <w:rsid w:val="00D45F42"/>
    <w:rsid w:val="00DD1DD7"/>
    <w:rsid w:val="00DD7250"/>
    <w:rsid w:val="00DF36CE"/>
    <w:rsid w:val="00E175BA"/>
    <w:rsid w:val="00E17606"/>
    <w:rsid w:val="00E31D9D"/>
    <w:rsid w:val="00E44FC3"/>
    <w:rsid w:val="00E548B1"/>
    <w:rsid w:val="00E64647"/>
    <w:rsid w:val="00E65EE3"/>
    <w:rsid w:val="00E7544D"/>
    <w:rsid w:val="00E84A30"/>
    <w:rsid w:val="00F00466"/>
    <w:rsid w:val="00F05C26"/>
    <w:rsid w:val="00F07D70"/>
    <w:rsid w:val="00F114F2"/>
    <w:rsid w:val="00F14102"/>
    <w:rsid w:val="00F17628"/>
    <w:rsid w:val="00F32788"/>
    <w:rsid w:val="00F456B1"/>
    <w:rsid w:val="00F4797D"/>
    <w:rsid w:val="00F53E14"/>
    <w:rsid w:val="00F82EF6"/>
    <w:rsid w:val="00FC0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D833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46F"/>
    <w:pPr>
      <w:spacing w:after="200"/>
    </w:pPr>
    <w:rPr>
      <w:noProof/>
      <w:color w:val="000000"/>
      <w:lang w:eastAsia="en-US"/>
    </w:rPr>
  </w:style>
  <w:style w:type="paragraph" w:styleId="Heading1">
    <w:name w:val="heading 1"/>
    <w:basedOn w:val="Normal"/>
    <w:next w:val="Normal"/>
    <w:link w:val="Heading1Char"/>
    <w:qFormat/>
    <w:rsid w:val="007F3340"/>
    <w:pPr>
      <w:keepNext/>
      <w:spacing w:after="0"/>
      <w:ind w:right="-1054"/>
      <w:outlineLvl w:val="0"/>
    </w:pPr>
    <w:rPr>
      <w:rFonts w:ascii="Bookman Old Style" w:eastAsia="Times New Roman" w:hAnsi="Bookman Old Style" w:cs="Times New Roman"/>
      <w:b/>
      <w:bCs/>
      <w:noProof w:val="0"/>
      <w:color w:val="auto"/>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5C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nhideWhenUsed/>
    <w:rsid w:val="00F05C26"/>
    <w:rPr>
      <w:color w:val="0000FF"/>
      <w:u w:val="single"/>
    </w:rPr>
  </w:style>
  <w:style w:type="paragraph" w:styleId="BalloonText">
    <w:name w:val="Balloon Text"/>
    <w:basedOn w:val="Normal"/>
    <w:link w:val="BalloonTextChar"/>
    <w:uiPriority w:val="99"/>
    <w:semiHidden/>
    <w:unhideWhenUsed/>
    <w:rsid w:val="000721E2"/>
    <w:pPr>
      <w:spacing w:after="0"/>
    </w:pPr>
    <w:rPr>
      <w:rFonts w:ascii="Tahoma" w:hAnsi="Tahoma" w:cs="Tahoma"/>
      <w:sz w:val="16"/>
      <w:szCs w:val="16"/>
    </w:rPr>
  </w:style>
  <w:style w:type="character" w:customStyle="1" w:styleId="BalloonTextChar">
    <w:name w:val="Balloon Text Char"/>
    <w:link w:val="BalloonText"/>
    <w:uiPriority w:val="99"/>
    <w:semiHidden/>
    <w:rsid w:val="000721E2"/>
    <w:rPr>
      <w:rFonts w:ascii="Tahoma" w:hAnsi="Tahoma" w:cs="Tahoma"/>
      <w:noProof/>
      <w:color w:val="000000"/>
      <w:sz w:val="16"/>
      <w:szCs w:val="16"/>
      <w:lang w:eastAsia="en-US"/>
    </w:rPr>
  </w:style>
  <w:style w:type="character" w:styleId="UnresolvedMention">
    <w:name w:val="Unresolved Mention"/>
    <w:basedOn w:val="DefaultParagraphFont"/>
    <w:uiPriority w:val="99"/>
    <w:semiHidden/>
    <w:unhideWhenUsed/>
    <w:rsid w:val="00327C96"/>
    <w:rPr>
      <w:color w:val="605E5C"/>
      <w:shd w:val="clear" w:color="auto" w:fill="E1DFDD"/>
    </w:rPr>
  </w:style>
  <w:style w:type="paragraph" w:styleId="Header">
    <w:name w:val="header"/>
    <w:basedOn w:val="Normal"/>
    <w:link w:val="HeaderChar"/>
    <w:unhideWhenUsed/>
    <w:rsid w:val="00E65EE3"/>
    <w:pPr>
      <w:tabs>
        <w:tab w:val="center" w:pos="4513"/>
        <w:tab w:val="right" w:pos="9026"/>
      </w:tabs>
      <w:spacing w:after="0"/>
    </w:pPr>
  </w:style>
  <w:style w:type="character" w:customStyle="1" w:styleId="HeaderChar">
    <w:name w:val="Header Char"/>
    <w:basedOn w:val="DefaultParagraphFont"/>
    <w:link w:val="Header"/>
    <w:rsid w:val="00E65EE3"/>
    <w:rPr>
      <w:noProof/>
      <w:color w:val="000000"/>
      <w:lang w:eastAsia="en-US"/>
    </w:rPr>
  </w:style>
  <w:style w:type="paragraph" w:styleId="Footer">
    <w:name w:val="footer"/>
    <w:basedOn w:val="Normal"/>
    <w:link w:val="FooterChar"/>
    <w:uiPriority w:val="99"/>
    <w:unhideWhenUsed/>
    <w:rsid w:val="00E65EE3"/>
    <w:pPr>
      <w:tabs>
        <w:tab w:val="center" w:pos="4513"/>
        <w:tab w:val="right" w:pos="9026"/>
      </w:tabs>
      <w:spacing w:after="0"/>
    </w:pPr>
  </w:style>
  <w:style w:type="character" w:customStyle="1" w:styleId="FooterChar">
    <w:name w:val="Footer Char"/>
    <w:basedOn w:val="DefaultParagraphFont"/>
    <w:link w:val="Footer"/>
    <w:uiPriority w:val="99"/>
    <w:rsid w:val="00E65EE3"/>
    <w:rPr>
      <w:noProof/>
      <w:color w:val="000000"/>
      <w:lang w:eastAsia="en-US"/>
    </w:rPr>
  </w:style>
  <w:style w:type="character" w:styleId="Strong">
    <w:name w:val="Strong"/>
    <w:basedOn w:val="DefaultParagraphFont"/>
    <w:uiPriority w:val="22"/>
    <w:qFormat/>
    <w:rsid w:val="00871FF7"/>
    <w:rPr>
      <w:b/>
      <w:bCs/>
    </w:rPr>
  </w:style>
  <w:style w:type="character" w:styleId="FollowedHyperlink">
    <w:name w:val="FollowedHyperlink"/>
    <w:basedOn w:val="DefaultParagraphFont"/>
    <w:uiPriority w:val="99"/>
    <w:semiHidden/>
    <w:unhideWhenUsed/>
    <w:rsid w:val="00871FF7"/>
    <w:rPr>
      <w:color w:val="954F72" w:themeColor="followedHyperlink"/>
      <w:u w:val="single"/>
    </w:rPr>
  </w:style>
  <w:style w:type="character" w:customStyle="1" w:styleId="Heading1Char">
    <w:name w:val="Heading 1 Char"/>
    <w:basedOn w:val="DefaultParagraphFont"/>
    <w:link w:val="Heading1"/>
    <w:rsid w:val="007F3340"/>
    <w:rPr>
      <w:rFonts w:ascii="Bookman Old Style" w:eastAsia="Times New Roman" w:hAnsi="Bookman Old Style" w:cs="Times New Roman"/>
      <w:b/>
      <w:bCs/>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41353">
      <w:bodyDiv w:val="1"/>
      <w:marLeft w:val="0"/>
      <w:marRight w:val="0"/>
      <w:marTop w:val="0"/>
      <w:marBottom w:val="0"/>
      <w:divBdr>
        <w:top w:val="none" w:sz="0" w:space="0" w:color="auto"/>
        <w:left w:val="none" w:sz="0" w:space="0" w:color="auto"/>
        <w:bottom w:val="none" w:sz="0" w:space="0" w:color="auto"/>
        <w:right w:val="none" w:sz="0" w:space="0" w:color="auto"/>
      </w:divBdr>
    </w:div>
    <w:div w:id="424809932">
      <w:bodyDiv w:val="1"/>
      <w:marLeft w:val="0"/>
      <w:marRight w:val="0"/>
      <w:marTop w:val="0"/>
      <w:marBottom w:val="0"/>
      <w:divBdr>
        <w:top w:val="none" w:sz="0" w:space="0" w:color="auto"/>
        <w:left w:val="none" w:sz="0" w:space="0" w:color="auto"/>
        <w:bottom w:val="none" w:sz="0" w:space="0" w:color="auto"/>
        <w:right w:val="none" w:sz="0" w:space="0" w:color="auto"/>
      </w:divBdr>
    </w:div>
    <w:div w:id="568349991">
      <w:bodyDiv w:val="1"/>
      <w:marLeft w:val="0"/>
      <w:marRight w:val="0"/>
      <w:marTop w:val="0"/>
      <w:marBottom w:val="0"/>
      <w:divBdr>
        <w:top w:val="none" w:sz="0" w:space="0" w:color="auto"/>
        <w:left w:val="none" w:sz="0" w:space="0" w:color="auto"/>
        <w:bottom w:val="none" w:sz="0" w:space="0" w:color="auto"/>
        <w:right w:val="none" w:sz="0" w:space="0" w:color="auto"/>
      </w:divBdr>
    </w:div>
    <w:div w:id="710229634">
      <w:bodyDiv w:val="1"/>
      <w:marLeft w:val="0"/>
      <w:marRight w:val="0"/>
      <w:marTop w:val="0"/>
      <w:marBottom w:val="0"/>
      <w:divBdr>
        <w:top w:val="none" w:sz="0" w:space="0" w:color="auto"/>
        <w:left w:val="none" w:sz="0" w:space="0" w:color="auto"/>
        <w:bottom w:val="none" w:sz="0" w:space="0" w:color="auto"/>
        <w:right w:val="none" w:sz="0" w:space="0" w:color="auto"/>
      </w:divBdr>
    </w:div>
    <w:div w:id="1199051059">
      <w:bodyDiv w:val="1"/>
      <w:marLeft w:val="0"/>
      <w:marRight w:val="0"/>
      <w:marTop w:val="0"/>
      <w:marBottom w:val="0"/>
      <w:divBdr>
        <w:top w:val="none" w:sz="0" w:space="0" w:color="auto"/>
        <w:left w:val="none" w:sz="0" w:space="0" w:color="auto"/>
        <w:bottom w:val="none" w:sz="0" w:space="0" w:color="auto"/>
        <w:right w:val="none" w:sz="0" w:space="0" w:color="auto"/>
      </w:divBdr>
    </w:div>
    <w:div w:id="177558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velopment.wiltshire.gov.uk/pr/s/planning-application/a0iQ300000FrYXZIA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velopment.wiltshire.gov.uk/pr/s/planning-application/a0iQ300000GNokTIA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velopment.wiltshire.gov.uk/pr/s/planning-application/a0iQ300000Hj9q9IA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evelopment.wiltshire.gov.uk/pr/s/planning-application/a0iQ300000HZI8LIAX" TargetMode="External"/><Relationship Id="rId4" Type="http://schemas.openxmlformats.org/officeDocument/2006/relationships/settings" Target="settings.xml"/><Relationship Id="rId9" Type="http://schemas.openxmlformats.org/officeDocument/2006/relationships/hyperlink" Target="https://development.wiltshire.gov.uk/pr/s/planning-application/a0iQ300000HjcaPIA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14DDE-022E-4678-A3D4-809EABC23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AGENDA%20Planning%20Nov%2027</Template>
  <TotalTime>0</TotalTime>
  <Pages>2</Pages>
  <Words>542</Words>
  <Characters>3092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3627</CharactersWithSpaces>
  <SharedDoc>false</SharedDoc>
  <HLinks>
    <vt:vector size="6" baseType="variant">
      <vt:variant>
        <vt:i4>8060932</vt:i4>
      </vt:variant>
      <vt:variant>
        <vt:i4>0</vt:i4>
      </vt:variant>
      <vt:variant>
        <vt:i4>0</vt:i4>
      </vt:variant>
      <vt:variant>
        <vt:i4>5</vt:i4>
      </vt:variant>
      <vt:variant>
        <vt:lpwstr>mailto:mailbox@boxparish.org.uk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MRL</dc:creator>
  <cp:keywords/>
  <cp:lastModifiedBy>margaret carey</cp:lastModifiedBy>
  <cp:revision>2</cp:revision>
  <cp:lastPrinted>2025-10-28T12:50:00Z</cp:lastPrinted>
  <dcterms:created xsi:type="dcterms:W3CDTF">2025-11-28T10:18:00Z</dcterms:created>
  <dcterms:modified xsi:type="dcterms:W3CDTF">2025-11-28T10:18:00Z</dcterms:modified>
</cp:coreProperties>
</file>