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869D9" w14:textId="3AA14719" w:rsidR="00FC09A3" w:rsidRPr="006701D4" w:rsidRDefault="00236B08" w:rsidP="00DD1DD7">
      <w:pPr>
        <w:spacing w:after="0"/>
        <w:jc w:val="center"/>
        <w:rPr>
          <w:rFonts w:ascii="Tahoma" w:hAnsi="Tahoma" w:cs="Tahoma"/>
          <w:bCs/>
          <w:iCs/>
          <w:color w:val="538135" w:themeColor="accent6" w:themeShade="BF"/>
          <w:sz w:val="52"/>
          <w:szCs w:val="52"/>
        </w:rPr>
      </w:pPr>
      <w:r w:rsidRPr="00D574B8">
        <w:rPr>
          <w:b/>
          <w:bCs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58315BC1" wp14:editId="00098B07">
            <wp:simplePos x="0" y="0"/>
            <wp:positionH relativeFrom="margin">
              <wp:align>left</wp:align>
            </wp:positionH>
            <wp:positionV relativeFrom="paragraph">
              <wp:posOffset>-137160</wp:posOffset>
            </wp:positionV>
            <wp:extent cx="571712" cy="563880"/>
            <wp:effectExtent l="0" t="0" r="0" b="7620"/>
            <wp:wrapNone/>
            <wp:docPr id="1026" name="Picture 2" descr="council-logo">
              <a:extLst xmlns:a="http://schemas.openxmlformats.org/drawingml/2006/main">
                <a:ext uri="{FF2B5EF4-FFF2-40B4-BE49-F238E27FC236}">
                  <a16:creationId xmlns:a16="http://schemas.microsoft.com/office/drawing/2014/main" id="{7AC620D2-E5AF-5712-3874-BE3742BEA6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ouncil-logo">
                      <a:extLst>
                        <a:ext uri="{FF2B5EF4-FFF2-40B4-BE49-F238E27FC236}">
                          <a16:creationId xmlns:a16="http://schemas.microsoft.com/office/drawing/2014/main" id="{7AC620D2-E5AF-5712-3874-BE3742BEA64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12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1DD7" w:rsidRPr="006701D4">
        <w:rPr>
          <w:rFonts w:ascii="Tahoma" w:hAnsi="Tahoma" w:cs="Tahoma"/>
          <w:bCs/>
          <w:iCs/>
          <w:color w:val="538135" w:themeColor="accent6" w:themeShade="BF"/>
          <w:sz w:val="52"/>
          <w:szCs w:val="52"/>
        </w:rPr>
        <w:t>Box Parish Council</w:t>
      </w:r>
    </w:p>
    <w:p w14:paraId="0CC240AE" w14:textId="77777777" w:rsidR="001A07C3" w:rsidRDefault="001A07C3" w:rsidP="00CA7FF8">
      <w:pPr>
        <w:pBdr>
          <w:bottom w:val="single" w:sz="18" w:space="1" w:color="538135" w:themeColor="accent6" w:themeShade="BF"/>
        </w:pBdr>
        <w:spacing w:after="0"/>
        <w:rPr>
          <w:b/>
          <w:i/>
          <w:sz w:val="22"/>
          <w:szCs w:val="22"/>
        </w:rPr>
      </w:pPr>
    </w:p>
    <w:p w14:paraId="5D7E1EAD" w14:textId="77777777" w:rsidR="001A07C3" w:rsidRDefault="001A07C3" w:rsidP="0053763E">
      <w:pPr>
        <w:spacing w:after="0"/>
        <w:rPr>
          <w:b/>
          <w:i/>
          <w:sz w:val="22"/>
          <w:szCs w:val="22"/>
        </w:rPr>
      </w:pPr>
    </w:p>
    <w:p w14:paraId="1CEAE1C4" w14:textId="23BADB63" w:rsidR="00871FF7" w:rsidRPr="00871FF7" w:rsidRDefault="00345558" w:rsidP="00871FF7">
      <w:pPr>
        <w:pStyle w:val="Header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8</w:t>
      </w:r>
      <w:r w:rsidRPr="00345558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</w:t>
      </w:r>
      <w:r w:rsidR="00D55A49">
        <w:rPr>
          <w:sz w:val="22"/>
          <w:szCs w:val="22"/>
        </w:rPr>
        <w:t xml:space="preserve">December </w:t>
      </w:r>
      <w:r w:rsidR="00871FF7" w:rsidRPr="00871FF7">
        <w:rPr>
          <w:sz w:val="22"/>
          <w:szCs w:val="22"/>
        </w:rPr>
        <w:t>202</w:t>
      </w:r>
      <w:r w:rsidR="00871FF7">
        <w:rPr>
          <w:sz w:val="22"/>
          <w:szCs w:val="22"/>
        </w:rPr>
        <w:t>5</w:t>
      </w:r>
    </w:p>
    <w:p w14:paraId="5489F02F" w14:textId="77777777" w:rsidR="00871FF7" w:rsidRPr="00871FF7" w:rsidRDefault="00871FF7" w:rsidP="00871FF7">
      <w:pPr>
        <w:pStyle w:val="Header"/>
        <w:spacing w:line="276" w:lineRule="auto"/>
        <w:rPr>
          <w:sz w:val="22"/>
          <w:szCs w:val="22"/>
        </w:rPr>
      </w:pPr>
    </w:p>
    <w:p w14:paraId="22A519F1" w14:textId="36EE66F3" w:rsidR="00871FF7" w:rsidRPr="00871FF7" w:rsidRDefault="00871FF7" w:rsidP="00871FF7">
      <w:pPr>
        <w:pStyle w:val="Header"/>
        <w:spacing w:line="276" w:lineRule="auto"/>
        <w:rPr>
          <w:sz w:val="22"/>
          <w:szCs w:val="22"/>
        </w:rPr>
      </w:pPr>
      <w:r w:rsidRPr="00871FF7">
        <w:rPr>
          <w:sz w:val="22"/>
          <w:szCs w:val="22"/>
        </w:rPr>
        <w:t>Dear Councillor</w:t>
      </w:r>
      <w:r>
        <w:rPr>
          <w:sz w:val="22"/>
          <w:szCs w:val="22"/>
        </w:rPr>
        <w:t>,</w:t>
      </w:r>
      <w:r w:rsidRPr="00871FF7">
        <w:rPr>
          <w:sz w:val="22"/>
          <w:szCs w:val="22"/>
        </w:rPr>
        <w:tab/>
      </w:r>
      <w:r w:rsidRPr="00871FF7">
        <w:rPr>
          <w:sz w:val="22"/>
          <w:szCs w:val="22"/>
        </w:rPr>
        <w:tab/>
      </w:r>
      <w:r w:rsidRPr="00871FF7">
        <w:rPr>
          <w:sz w:val="22"/>
          <w:szCs w:val="22"/>
        </w:rPr>
        <w:tab/>
      </w:r>
      <w:r w:rsidRPr="00871FF7">
        <w:rPr>
          <w:sz w:val="22"/>
          <w:szCs w:val="22"/>
        </w:rPr>
        <w:tab/>
      </w:r>
      <w:r w:rsidRPr="00871FF7">
        <w:rPr>
          <w:sz w:val="22"/>
          <w:szCs w:val="22"/>
        </w:rPr>
        <w:tab/>
      </w:r>
      <w:r w:rsidRPr="00871FF7">
        <w:rPr>
          <w:sz w:val="22"/>
          <w:szCs w:val="22"/>
        </w:rPr>
        <w:tab/>
      </w:r>
      <w:r w:rsidRPr="00871FF7">
        <w:rPr>
          <w:sz w:val="22"/>
          <w:szCs w:val="22"/>
        </w:rPr>
        <w:tab/>
      </w:r>
      <w:r w:rsidRPr="00871FF7">
        <w:rPr>
          <w:sz w:val="22"/>
          <w:szCs w:val="22"/>
        </w:rPr>
        <w:tab/>
      </w:r>
    </w:p>
    <w:p w14:paraId="32E0FB15" w14:textId="4E4114EC" w:rsidR="00871FF7" w:rsidRPr="00871FF7" w:rsidRDefault="00871FF7" w:rsidP="00871FF7">
      <w:pPr>
        <w:pStyle w:val="Header"/>
        <w:spacing w:line="276" w:lineRule="auto"/>
        <w:rPr>
          <w:b/>
          <w:bCs/>
          <w:sz w:val="22"/>
          <w:szCs w:val="22"/>
          <w:u w:val="single"/>
        </w:rPr>
      </w:pPr>
      <w:r w:rsidRPr="00871FF7">
        <w:rPr>
          <w:sz w:val="22"/>
          <w:szCs w:val="22"/>
        </w:rPr>
        <w:t xml:space="preserve">You are summoned to attend a meeting of the </w:t>
      </w:r>
      <w:r w:rsidRPr="00871FF7">
        <w:rPr>
          <w:b/>
          <w:sz w:val="22"/>
          <w:szCs w:val="22"/>
        </w:rPr>
        <w:t>Planning Committee</w:t>
      </w:r>
      <w:r w:rsidRPr="00871FF7">
        <w:rPr>
          <w:sz w:val="22"/>
          <w:szCs w:val="22"/>
        </w:rPr>
        <w:t xml:space="preserve"> to be held at </w:t>
      </w:r>
      <w:r w:rsidRPr="00871FF7">
        <w:rPr>
          <w:b/>
          <w:sz w:val="22"/>
          <w:szCs w:val="22"/>
        </w:rPr>
        <w:t xml:space="preserve">the Pavilion, Box </w:t>
      </w:r>
      <w:r w:rsidRPr="00871FF7">
        <w:rPr>
          <w:sz w:val="22"/>
          <w:szCs w:val="22"/>
        </w:rPr>
        <w:t xml:space="preserve">on </w:t>
      </w:r>
      <w:r w:rsidR="00D55A49">
        <w:rPr>
          <w:b/>
          <w:bCs/>
          <w:sz w:val="22"/>
          <w:szCs w:val="22"/>
        </w:rPr>
        <w:t>Thursday 18</w:t>
      </w:r>
      <w:r w:rsidR="00D55A49" w:rsidRPr="00D55A49">
        <w:rPr>
          <w:b/>
          <w:bCs/>
          <w:sz w:val="22"/>
          <w:szCs w:val="22"/>
          <w:vertAlign w:val="superscript"/>
        </w:rPr>
        <w:t>th</w:t>
      </w:r>
      <w:r w:rsidR="00D55A49">
        <w:rPr>
          <w:b/>
          <w:bCs/>
          <w:sz w:val="22"/>
          <w:szCs w:val="22"/>
        </w:rPr>
        <w:t xml:space="preserve"> December </w:t>
      </w:r>
      <w:r w:rsidRPr="00871FF7">
        <w:rPr>
          <w:b/>
          <w:sz w:val="22"/>
          <w:szCs w:val="22"/>
        </w:rPr>
        <w:t xml:space="preserve">2025 </w:t>
      </w:r>
      <w:r w:rsidRPr="00871FF7">
        <w:rPr>
          <w:sz w:val="22"/>
          <w:szCs w:val="22"/>
        </w:rPr>
        <w:t xml:space="preserve">commencing at </w:t>
      </w:r>
      <w:r w:rsidR="00D55A49">
        <w:rPr>
          <w:sz w:val="22"/>
          <w:szCs w:val="22"/>
        </w:rPr>
        <w:t>7</w:t>
      </w:r>
      <w:r w:rsidRPr="00871FF7">
        <w:rPr>
          <w:sz w:val="22"/>
          <w:szCs w:val="22"/>
        </w:rPr>
        <w:t>pm</w:t>
      </w:r>
    </w:p>
    <w:p w14:paraId="7C0D27DF" w14:textId="77777777" w:rsidR="00871FF7" w:rsidRPr="00871FF7" w:rsidRDefault="00871FF7" w:rsidP="00871FF7">
      <w:pPr>
        <w:pStyle w:val="Header"/>
        <w:spacing w:line="276" w:lineRule="auto"/>
        <w:rPr>
          <w:sz w:val="22"/>
          <w:szCs w:val="22"/>
        </w:rPr>
      </w:pPr>
    </w:p>
    <w:p w14:paraId="1FBF8EA6" w14:textId="155405ED" w:rsidR="00871FF7" w:rsidRPr="00871FF7" w:rsidRDefault="00871FF7" w:rsidP="00871FF7">
      <w:pPr>
        <w:pStyle w:val="Header"/>
        <w:spacing w:line="276" w:lineRule="auto"/>
        <w:rPr>
          <w:sz w:val="22"/>
          <w:szCs w:val="22"/>
        </w:rPr>
      </w:pPr>
      <w:r w:rsidRPr="00871FF7">
        <w:rPr>
          <w:sz w:val="22"/>
          <w:szCs w:val="22"/>
        </w:rPr>
        <w:t>Please give apologies to the Committee Chairman or Clerk prior to the Meeting</w:t>
      </w:r>
      <w:r>
        <w:rPr>
          <w:sz w:val="22"/>
          <w:szCs w:val="22"/>
        </w:rPr>
        <w:t>.</w:t>
      </w:r>
    </w:p>
    <w:p w14:paraId="12D03ADE" w14:textId="18724EC4" w:rsidR="00871FF7" w:rsidRPr="00871FF7" w:rsidRDefault="00871FF7" w:rsidP="00871FF7">
      <w:pPr>
        <w:pStyle w:val="Header"/>
        <w:spacing w:line="276" w:lineRule="auto"/>
        <w:rPr>
          <w:color w:val="FF0000"/>
          <w:sz w:val="22"/>
          <w:szCs w:val="22"/>
        </w:rPr>
      </w:pPr>
      <w:r w:rsidRPr="00871FF7">
        <w:rPr>
          <w:color w:val="FF0000"/>
          <w:sz w:val="22"/>
          <w:szCs w:val="22"/>
        </w:rPr>
        <w:tab/>
      </w:r>
      <w:r w:rsidRPr="00871FF7">
        <w:rPr>
          <w:color w:val="FF0000"/>
          <w:sz w:val="22"/>
          <w:szCs w:val="22"/>
        </w:rPr>
        <w:tab/>
      </w:r>
      <w:r w:rsidRPr="00871FF7">
        <w:rPr>
          <w:color w:val="FF0000"/>
          <w:sz w:val="22"/>
          <w:szCs w:val="22"/>
        </w:rPr>
        <w:tab/>
      </w:r>
      <w:r w:rsidRPr="00871FF7">
        <w:rPr>
          <w:color w:val="FF0000"/>
          <w:sz w:val="22"/>
          <w:szCs w:val="22"/>
        </w:rPr>
        <w:tab/>
      </w:r>
    </w:p>
    <w:p w14:paraId="596F11D7" w14:textId="77777777" w:rsidR="00871FF7" w:rsidRPr="00871FF7" w:rsidRDefault="00871FF7" w:rsidP="00871FF7">
      <w:pPr>
        <w:pStyle w:val="Header"/>
        <w:spacing w:line="276" w:lineRule="auto"/>
        <w:rPr>
          <w:rFonts w:ascii="Brush Script MT" w:hAnsi="Brush Script MT"/>
          <w:i/>
          <w:sz w:val="22"/>
          <w:szCs w:val="22"/>
        </w:rPr>
      </w:pPr>
      <w:r w:rsidRPr="00871FF7">
        <w:rPr>
          <w:rFonts w:ascii="Brush Script MT" w:hAnsi="Brush Script MT"/>
          <w:i/>
          <w:sz w:val="22"/>
          <w:szCs w:val="22"/>
        </w:rPr>
        <w:t>Steve Vickery</w:t>
      </w:r>
    </w:p>
    <w:p w14:paraId="150C51FB" w14:textId="77777777" w:rsidR="00871FF7" w:rsidRPr="00871FF7" w:rsidRDefault="00871FF7" w:rsidP="00871FF7">
      <w:pPr>
        <w:pStyle w:val="Header"/>
        <w:spacing w:line="276" w:lineRule="auto"/>
        <w:rPr>
          <w:b/>
          <w:sz w:val="22"/>
          <w:szCs w:val="22"/>
        </w:rPr>
      </w:pPr>
      <w:r w:rsidRPr="00871FF7">
        <w:rPr>
          <w:sz w:val="22"/>
          <w:szCs w:val="22"/>
        </w:rPr>
        <w:t>Steve Vickery, Clerk</w:t>
      </w:r>
      <w:r w:rsidRPr="00871FF7">
        <w:rPr>
          <w:b/>
          <w:sz w:val="22"/>
          <w:szCs w:val="22"/>
        </w:rPr>
        <w:tab/>
      </w:r>
      <w:r w:rsidRPr="00871FF7">
        <w:rPr>
          <w:b/>
          <w:sz w:val="22"/>
          <w:szCs w:val="22"/>
        </w:rPr>
        <w:tab/>
      </w:r>
      <w:r w:rsidRPr="00871FF7">
        <w:rPr>
          <w:b/>
          <w:sz w:val="22"/>
          <w:szCs w:val="22"/>
        </w:rPr>
        <w:tab/>
      </w:r>
      <w:r w:rsidRPr="00871FF7">
        <w:rPr>
          <w:b/>
          <w:sz w:val="22"/>
          <w:szCs w:val="22"/>
        </w:rPr>
        <w:tab/>
      </w:r>
    </w:p>
    <w:p w14:paraId="14B1BABD" w14:textId="77777777" w:rsidR="00871FF7" w:rsidRPr="00871FF7" w:rsidRDefault="00871FF7" w:rsidP="00871FF7">
      <w:pPr>
        <w:pStyle w:val="Header"/>
        <w:spacing w:line="276" w:lineRule="auto"/>
        <w:jc w:val="center"/>
        <w:rPr>
          <w:b/>
          <w:sz w:val="22"/>
          <w:szCs w:val="22"/>
        </w:rPr>
      </w:pPr>
      <w:r w:rsidRPr="00871FF7">
        <w:rPr>
          <w:b/>
          <w:bCs/>
          <w:sz w:val="22"/>
          <w:szCs w:val="22"/>
          <w:u w:val="single"/>
        </w:rPr>
        <w:t>AGENDA</w:t>
      </w:r>
    </w:p>
    <w:p w14:paraId="0155B31D" w14:textId="77777777" w:rsidR="00871FF7" w:rsidRPr="00871FF7" w:rsidRDefault="00871FF7" w:rsidP="00871FF7">
      <w:pPr>
        <w:pStyle w:val="Header"/>
        <w:spacing w:line="276" w:lineRule="auto"/>
        <w:ind w:left="2880" w:firstLine="720"/>
        <w:rPr>
          <w:b/>
          <w:bCs/>
          <w:sz w:val="22"/>
          <w:szCs w:val="22"/>
          <w:u w:val="single"/>
        </w:rPr>
      </w:pPr>
    </w:p>
    <w:p w14:paraId="4FC519D4" w14:textId="04617065" w:rsidR="00871FF7" w:rsidRPr="00871FF7" w:rsidRDefault="00871FF7" w:rsidP="00871FF7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r w:rsidRPr="00871FF7">
        <w:rPr>
          <w:bCs/>
          <w:sz w:val="22"/>
          <w:szCs w:val="22"/>
        </w:rPr>
        <w:t xml:space="preserve">To receive </w:t>
      </w:r>
      <w:r w:rsidRPr="00871FF7">
        <w:rPr>
          <w:b/>
          <w:sz w:val="22"/>
          <w:szCs w:val="22"/>
        </w:rPr>
        <w:t>any apologies</w:t>
      </w:r>
      <w:r w:rsidRPr="00871FF7">
        <w:rPr>
          <w:bCs/>
          <w:sz w:val="22"/>
          <w:szCs w:val="22"/>
        </w:rPr>
        <w:t xml:space="preserve"> for absence. </w:t>
      </w:r>
    </w:p>
    <w:p w14:paraId="577CBFFE" w14:textId="77777777" w:rsidR="00871FF7" w:rsidRPr="00871FF7" w:rsidRDefault="00871FF7" w:rsidP="00871FF7">
      <w:pPr>
        <w:pStyle w:val="Header"/>
        <w:spacing w:line="276" w:lineRule="auto"/>
        <w:ind w:left="426"/>
        <w:rPr>
          <w:bCs/>
          <w:sz w:val="22"/>
          <w:szCs w:val="22"/>
        </w:rPr>
      </w:pPr>
    </w:p>
    <w:p w14:paraId="67DE60BE" w14:textId="77777777" w:rsidR="00871FF7" w:rsidRPr="00871FF7" w:rsidRDefault="00871FF7" w:rsidP="00871FF7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r w:rsidRPr="00871FF7">
        <w:rPr>
          <w:b/>
          <w:sz w:val="22"/>
          <w:szCs w:val="22"/>
        </w:rPr>
        <w:t>Declaration of interests</w:t>
      </w:r>
      <w:r w:rsidRPr="00871FF7">
        <w:rPr>
          <w:bCs/>
          <w:sz w:val="22"/>
          <w:szCs w:val="22"/>
        </w:rPr>
        <w:t xml:space="preserve"> relating to items on the Agenda.</w:t>
      </w:r>
      <w:r w:rsidRPr="00871FF7">
        <w:rPr>
          <w:bCs/>
          <w:sz w:val="22"/>
          <w:szCs w:val="22"/>
        </w:rPr>
        <w:tab/>
      </w:r>
    </w:p>
    <w:p w14:paraId="59324153" w14:textId="166E4E71" w:rsidR="00871FF7" w:rsidRPr="00871FF7" w:rsidRDefault="00871FF7" w:rsidP="00871FF7">
      <w:pPr>
        <w:pStyle w:val="Header"/>
        <w:spacing w:line="276" w:lineRule="auto"/>
        <w:ind w:left="426"/>
        <w:rPr>
          <w:bCs/>
          <w:sz w:val="22"/>
          <w:szCs w:val="22"/>
        </w:rPr>
      </w:pPr>
      <w:r w:rsidRPr="00871FF7">
        <w:rPr>
          <w:bCs/>
          <w:sz w:val="22"/>
          <w:szCs w:val="22"/>
        </w:rPr>
        <w:tab/>
      </w:r>
      <w:r w:rsidRPr="00871FF7">
        <w:rPr>
          <w:bCs/>
          <w:sz w:val="22"/>
          <w:szCs w:val="22"/>
        </w:rPr>
        <w:tab/>
      </w:r>
      <w:r w:rsidRPr="00871FF7">
        <w:rPr>
          <w:bCs/>
          <w:sz w:val="22"/>
          <w:szCs w:val="22"/>
        </w:rPr>
        <w:tab/>
      </w:r>
      <w:r w:rsidRPr="00871FF7">
        <w:rPr>
          <w:bCs/>
          <w:sz w:val="22"/>
          <w:szCs w:val="22"/>
        </w:rPr>
        <w:tab/>
      </w:r>
    </w:p>
    <w:p w14:paraId="7800E0FE" w14:textId="2134C946" w:rsidR="00871FF7" w:rsidRPr="00871FF7" w:rsidRDefault="00871FF7" w:rsidP="00871FF7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r w:rsidRPr="00871FF7">
        <w:rPr>
          <w:b/>
          <w:sz w:val="22"/>
          <w:szCs w:val="22"/>
        </w:rPr>
        <w:t>Public Question Time</w:t>
      </w:r>
      <w:r w:rsidRPr="00871FF7">
        <w:rPr>
          <w:bCs/>
          <w:sz w:val="22"/>
          <w:szCs w:val="22"/>
        </w:rPr>
        <w:t xml:space="preserve">.  </w:t>
      </w:r>
    </w:p>
    <w:p w14:paraId="54C47A4A" w14:textId="77777777" w:rsidR="00871FF7" w:rsidRPr="00871FF7" w:rsidRDefault="00871FF7" w:rsidP="00871FF7">
      <w:pPr>
        <w:pStyle w:val="Header"/>
        <w:spacing w:line="276" w:lineRule="auto"/>
        <w:ind w:left="426"/>
        <w:rPr>
          <w:bCs/>
          <w:sz w:val="22"/>
          <w:szCs w:val="22"/>
        </w:rPr>
      </w:pPr>
    </w:p>
    <w:p w14:paraId="10945934" w14:textId="43FA8CDD" w:rsidR="00871FF7" w:rsidRPr="00871FF7" w:rsidRDefault="00871FF7" w:rsidP="00871FF7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r w:rsidRPr="00871FF7">
        <w:rPr>
          <w:b/>
          <w:sz w:val="22"/>
          <w:szCs w:val="22"/>
        </w:rPr>
        <w:t>Minutes of the Previous Meeting</w:t>
      </w:r>
      <w:r w:rsidRPr="00871FF7">
        <w:rPr>
          <w:bCs/>
          <w:sz w:val="22"/>
          <w:szCs w:val="22"/>
        </w:rPr>
        <w:t>.  T</w:t>
      </w:r>
      <w:r>
        <w:rPr>
          <w:bCs/>
          <w:sz w:val="22"/>
          <w:szCs w:val="22"/>
        </w:rPr>
        <w:t xml:space="preserve">o note the </w:t>
      </w:r>
      <w:r w:rsidRPr="00871FF7">
        <w:rPr>
          <w:bCs/>
          <w:sz w:val="22"/>
          <w:szCs w:val="22"/>
        </w:rPr>
        <w:t xml:space="preserve">minutes of the Planning Committee dated </w:t>
      </w:r>
      <w:r w:rsidR="00D55A49">
        <w:rPr>
          <w:bCs/>
          <w:sz w:val="22"/>
          <w:szCs w:val="22"/>
        </w:rPr>
        <w:t>27</w:t>
      </w:r>
      <w:r w:rsidRPr="00871FF7">
        <w:rPr>
          <w:bCs/>
          <w:sz w:val="22"/>
          <w:szCs w:val="22"/>
          <w:vertAlign w:val="superscript"/>
        </w:rPr>
        <w:t>th</w:t>
      </w:r>
      <w:r w:rsidRPr="00871FF7">
        <w:rPr>
          <w:bCs/>
          <w:sz w:val="22"/>
          <w:szCs w:val="22"/>
        </w:rPr>
        <w:t xml:space="preserve"> </w:t>
      </w:r>
      <w:r w:rsidR="00194748">
        <w:rPr>
          <w:bCs/>
          <w:sz w:val="22"/>
          <w:szCs w:val="22"/>
        </w:rPr>
        <w:t xml:space="preserve">November </w:t>
      </w:r>
      <w:r>
        <w:rPr>
          <w:bCs/>
          <w:sz w:val="22"/>
          <w:szCs w:val="22"/>
        </w:rPr>
        <w:t>202</w:t>
      </w:r>
      <w:r w:rsidR="00194748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.  </w:t>
      </w:r>
    </w:p>
    <w:p w14:paraId="262EDE15" w14:textId="77777777" w:rsidR="00871FF7" w:rsidRPr="00871FF7" w:rsidRDefault="00871FF7" w:rsidP="00871FF7">
      <w:pPr>
        <w:pStyle w:val="Header"/>
        <w:spacing w:line="276" w:lineRule="auto"/>
        <w:ind w:left="426"/>
        <w:rPr>
          <w:bCs/>
          <w:sz w:val="22"/>
          <w:szCs w:val="22"/>
        </w:rPr>
      </w:pPr>
      <w:bookmarkStart w:id="0" w:name="_Hlk213076069"/>
    </w:p>
    <w:p w14:paraId="6F2296D6" w14:textId="35C56171" w:rsidR="00D55A49" w:rsidRDefault="00871FF7" w:rsidP="00D55A49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bookmarkStart w:id="1" w:name="_Hlk215474549"/>
      <w:r w:rsidRPr="00871FF7">
        <w:rPr>
          <w:b/>
          <w:sz w:val="22"/>
          <w:szCs w:val="22"/>
        </w:rPr>
        <w:t>Planning Applications</w:t>
      </w:r>
      <w:r w:rsidRPr="00871FF7">
        <w:rPr>
          <w:bCs/>
          <w:sz w:val="22"/>
          <w:szCs w:val="22"/>
        </w:rPr>
        <w:t xml:space="preserve"> to consider:</w:t>
      </w:r>
      <w:bookmarkEnd w:id="0"/>
    </w:p>
    <w:p w14:paraId="70380C68" w14:textId="77777777" w:rsidR="00D55A49" w:rsidRPr="00D55A49" w:rsidRDefault="00D55A49" w:rsidP="00D55A49">
      <w:pPr>
        <w:pStyle w:val="Header"/>
        <w:tabs>
          <w:tab w:val="clear" w:pos="4513"/>
          <w:tab w:val="clear" w:pos="9026"/>
        </w:tabs>
        <w:spacing w:line="276" w:lineRule="auto"/>
        <w:ind w:left="426"/>
        <w:rPr>
          <w:bCs/>
          <w:sz w:val="22"/>
          <w:szCs w:val="22"/>
        </w:rPr>
      </w:pPr>
    </w:p>
    <w:tbl>
      <w:tblPr>
        <w:tblW w:w="4663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898"/>
        <w:gridCol w:w="7593"/>
      </w:tblGrid>
      <w:tr w:rsidR="00D55A49" w14:paraId="70F006D7" w14:textId="77777777" w:rsidTr="00D55A49">
        <w:trPr>
          <w:trHeight w:val="246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01859B" w14:textId="77777777" w:rsidR="00D55A49" w:rsidRDefault="00D55A49" w:rsidP="00D55A49">
            <w:pPr>
              <w:spacing w:after="0"/>
              <w:rPr>
                <w:rFonts w:eastAsiaTheme="minorHAnsi"/>
              </w:rPr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6F5A82" w14:textId="77777777" w:rsidR="00D55A49" w:rsidRDefault="00D55A49" w:rsidP="00D55A49">
            <w:pPr>
              <w:spacing w:after="0"/>
            </w:pPr>
            <w:hyperlink r:id="rId9" w:tgtFrame="_blank" w:history="1">
              <w:r>
                <w:rPr>
                  <w:rStyle w:val="Hyperlink"/>
                </w:rPr>
                <w:t>PL/2025/08711</w:t>
              </w:r>
            </w:hyperlink>
            <w:r>
              <w:t xml:space="preserve"> - Householder planning permission</w:t>
            </w:r>
          </w:p>
        </w:tc>
      </w:tr>
      <w:tr w:rsidR="00D55A49" w14:paraId="25839632" w14:textId="77777777" w:rsidTr="00D55A49">
        <w:trPr>
          <w:trHeight w:val="246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43493C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5D68A1" w14:textId="77777777" w:rsidR="00D55A49" w:rsidRDefault="00D55A49" w:rsidP="00D55A49">
            <w:pPr>
              <w:spacing w:after="0"/>
            </w:pPr>
            <w:r>
              <w:t>The Cottage, Ashley Studd, Ashley, Box, Corsham, SN13 8AN</w:t>
            </w:r>
          </w:p>
        </w:tc>
      </w:tr>
      <w:tr w:rsidR="00D55A49" w14:paraId="06391FD1" w14:textId="77777777" w:rsidTr="00D55A49">
        <w:trPr>
          <w:trHeight w:val="246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25CE5C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A8339" w14:textId="77777777" w:rsidR="00D55A49" w:rsidRDefault="00D55A49" w:rsidP="00D55A49">
            <w:pPr>
              <w:spacing w:after="0"/>
            </w:pPr>
            <w:r>
              <w:t>The replacement of existing Domestic Storage and Workshop Buildings with a combine Domestic Storage and Workshop Building</w:t>
            </w:r>
          </w:p>
        </w:tc>
      </w:tr>
      <w:tr w:rsidR="00D55A49" w14:paraId="08C1915E" w14:textId="77777777" w:rsidTr="00D55A49">
        <w:trPr>
          <w:trHeight w:val="246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863D03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DF7CC0" w14:textId="77777777" w:rsidR="00D55A49" w:rsidRDefault="00D55A49" w:rsidP="00D55A49">
            <w:pPr>
              <w:spacing w:after="0"/>
            </w:pPr>
            <w:r>
              <w:t>Ms Jennifer H Jenkins</w:t>
            </w:r>
          </w:p>
        </w:tc>
      </w:tr>
      <w:tr w:rsidR="00D55A49" w14:paraId="4F22E695" w14:textId="77777777" w:rsidTr="00D55A49">
        <w:trPr>
          <w:trHeight w:val="246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F27ECC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F6FBB3" w14:textId="77777777" w:rsidR="00D55A49" w:rsidRDefault="00D55A49" w:rsidP="00D55A49">
            <w:pPr>
              <w:spacing w:after="0"/>
            </w:pPr>
            <w:r>
              <w:t>Victoria Blackmore</w:t>
            </w:r>
          </w:p>
        </w:tc>
      </w:tr>
      <w:tr w:rsidR="00D55A49" w14:paraId="153BC3EF" w14:textId="77777777" w:rsidTr="00D55A49">
        <w:trPr>
          <w:trHeight w:val="246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4B2D5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Respond By: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7D3A8B" w14:textId="77777777" w:rsidR="00D55A49" w:rsidRDefault="00D55A49" w:rsidP="00D55A49">
            <w:pPr>
              <w:spacing w:after="0"/>
            </w:pPr>
            <w:r>
              <w:t>16 December 2025</w:t>
            </w:r>
          </w:p>
        </w:tc>
      </w:tr>
    </w:tbl>
    <w:p w14:paraId="30D86EB5" w14:textId="77777777" w:rsidR="00D55A49" w:rsidRDefault="00D55A49" w:rsidP="00D55A49">
      <w:pPr>
        <w:spacing w:after="0"/>
        <w:jc w:val="center"/>
        <w:rPr>
          <w:rFonts w:ascii="Calibri" w:hAnsi="Calibri" w:cs="Calibri"/>
          <w:sz w:val="22"/>
          <w:szCs w:val="22"/>
          <w:lang w:eastAsia="en-GB"/>
        </w:rPr>
      </w:pPr>
      <w:r>
        <w:pict w14:anchorId="09C4CE9A">
          <v:rect id="_x0000_i1029" style="width:468pt;height:1.2pt" o:hralign="center" o:hrstd="t" o:hr="t" fillcolor="#a0a0a0" stroked="f"/>
        </w:pict>
      </w:r>
    </w:p>
    <w:tbl>
      <w:tblPr>
        <w:tblW w:w="4675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903"/>
        <w:gridCol w:w="7612"/>
      </w:tblGrid>
      <w:tr w:rsidR="00D55A49" w14:paraId="046750A0" w14:textId="77777777" w:rsidTr="00D55A49">
        <w:trPr>
          <w:trHeight w:val="261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1BE925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CC3704" w14:textId="77777777" w:rsidR="00D55A49" w:rsidRDefault="00D55A49" w:rsidP="00D55A49">
            <w:pPr>
              <w:spacing w:after="0"/>
            </w:pPr>
            <w:hyperlink r:id="rId10" w:tgtFrame="_blank" w:history="1">
              <w:r>
                <w:rPr>
                  <w:rStyle w:val="Hyperlink"/>
                </w:rPr>
                <w:t>PL/20</w:t>
              </w:r>
              <w:r>
                <w:rPr>
                  <w:rStyle w:val="Hyperlink"/>
                </w:rPr>
                <w:t>2</w:t>
              </w:r>
              <w:r>
                <w:rPr>
                  <w:rStyle w:val="Hyperlink"/>
                </w:rPr>
                <w:t>5/08790</w:t>
              </w:r>
            </w:hyperlink>
            <w:r>
              <w:t xml:space="preserve"> - Householder planning permission</w:t>
            </w:r>
          </w:p>
        </w:tc>
      </w:tr>
      <w:tr w:rsidR="00D55A49" w14:paraId="0C21EAC6" w14:textId="77777777" w:rsidTr="00D55A49">
        <w:trPr>
          <w:trHeight w:val="261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8CB822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80B80F" w14:textId="77777777" w:rsidR="00D55A49" w:rsidRDefault="00D55A49" w:rsidP="00D55A49">
            <w:pPr>
              <w:spacing w:after="0"/>
            </w:pPr>
            <w:r>
              <w:t>Hillview, Chapel Lane, Box, Corsham, SN13 8NU</w:t>
            </w:r>
          </w:p>
        </w:tc>
      </w:tr>
      <w:tr w:rsidR="00D55A49" w14:paraId="50678067" w14:textId="77777777" w:rsidTr="00D55A49">
        <w:trPr>
          <w:trHeight w:val="261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3860CF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6A57C" w14:textId="77777777" w:rsidR="00D55A49" w:rsidRDefault="00D55A49" w:rsidP="00D55A49">
            <w:pPr>
              <w:spacing w:after="0"/>
            </w:pPr>
            <w:r>
              <w:t>Rear extension, flat roofed, 4m out from rear wall of house</w:t>
            </w:r>
          </w:p>
        </w:tc>
      </w:tr>
      <w:tr w:rsidR="00D55A49" w14:paraId="6E946B08" w14:textId="77777777" w:rsidTr="00D55A49">
        <w:trPr>
          <w:trHeight w:val="261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B5E103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85F1A7" w14:textId="77777777" w:rsidR="00D55A49" w:rsidRDefault="00D55A49" w:rsidP="00D55A49">
            <w:pPr>
              <w:spacing w:after="0"/>
            </w:pPr>
            <w:r>
              <w:t>Mrs Sophie Beazer</w:t>
            </w:r>
          </w:p>
        </w:tc>
      </w:tr>
      <w:tr w:rsidR="00D55A49" w14:paraId="61F37851" w14:textId="77777777" w:rsidTr="00D55A49">
        <w:trPr>
          <w:trHeight w:val="261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DB0A2A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21DBA1" w14:textId="77777777" w:rsidR="00D55A49" w:rsidRDefault="00D55A49" w:rsidP="00D55A49">
            <w:pPr>
              <w:spacing w:after="0"/>
            </w:pPr>
            <w:r>
              <w:t>Lucie Turner</w:t>
            </w:r>
          </w:p>
        </w:tc>
      </w:tr>
      <w:tr w:rsidR="00D55A49" w14:paraId="36C96C37" w14:textId="77777777" w:rsidTr="00D55A49">
        <w:trPr>
          <w:trHeight w:val="261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5BAA8B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Respond By: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AA7EA5" w14:textId="77777777" w:rsidR="00D55A49" w:rsidRDefault="00D55A49" w:rsidP="00D55A49">
            <w:pPr>
              <w:spacing w:after="0"/>
            </w:pPr>
            <w:r>
              <w:t>17 December 2025</w:t>
            </w:r>
          </w:p>
        </w:tc>
      </w:tr>
    </w:tbl>
    <w:p w14:paraId="68493F83" w14:textId="77777777" w:rsidR="00D55A49" w:rsidRDefault="00D55A49" w:rsidP="00D55A49">
      <w:pPr>
        <w:spacing w:after="0"/>
        <w:jc w:val="center"/>
        <w:rPr>
          <w:rFonts w:ascii="Calibri" w:hAnsi="Calibri" w:cs="Calibri"/>
          <w:sz w:val="22"/>
          <w:szCs w:val="22"/>
          <w:lang w:eastAsia="en-GB"/>
        </w:rPr>
      </w:pPr>
      <w:r>
        <w:pict w14:anchorId="5E3695ED">
          <v:rect id="_x0000_i1030" style="width:468pt;height:1.2pt" o:hralign="center" o:hrstd="t" o:hr="t" fillcolor="#a0a0a0" stroked="f"/>
        </w:pict>
      </w:r>
    </w:p>
    <w:tbl>
      <w:tblPr>
        <w:tblW w:w="4687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906"/>
        <w:gridCol w:w="7634"/>
      </w:tblGrid>
      <w:tr w:rsidR="00D55A49" w14:paraId="196507C1" w14:textId="77777777" w:rsidTr="00D55A49">
        <w:trPr>
          <w:trHeight w:val="259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167402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Reference: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6D4E63" w14:textId="77777777" w:rsidR="00D55A49" w:rsidRDefault="00D55A49" w:rsidP="00D55A49">
            <w:pPr>
              <w:spacing w:after="0"/>
            </w:pPr>
            <w:hyperlink r:id="rId11" w:tgtFrame="_blank" w:history="1">
              <w:r>
                <w:rPr>
                  <w:rStyle w:val="Hyperlink"/>
                </w:rPr>
                <w:t>PL/20</w:t>
              </w:r>
              <w:r>
                <w:rPr>
                  <w:rStyle w:val="Hyperlink"/>
                </w:rPr>
                <w:t>2</w:t>
              </w:r>
              <w:r>
                <w:rPr>
                  <w:rStyle w:val="Hyperlink"/>
                </w:rPr>
                <w:t>5/08331</w:t>
              </w:r>
            </w:hyperlink>
            <w:r>
              <w:t xml:space="preserve"> - Householder planning permission</w:t>
            </w:r>
          </w:p>
        </w:tc>
      </w:tr>
      <w:tr w:rsidR="00D55A49" w14:paraId="08396DE6" w14:textId="77777777" w:rsidTr="00D55A49">
        <w:trPr>
          <w:trHeight w:val="259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E73E25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47F2C5" w14:textId="77777777" w:rsidR="00D55A49" w:rsidRDefault="00D55A49" w:rsidP="00D55A49">
            <w:pPr>
              <w:spacing w:after="0"/>
            </w:pPr>
            <w:r>
              <w:t>2 Springfield Close, Corsham, SN13 0JP</w:t>
            </w:r>
          </w:p>
        </w:tc>
      </w:tr>
      <w:tr w:rsidR="00D55A49" w14:paraId="67897D60" w14:textId="77777777" w:rsidTr="00D55A49">
        <w:trPr>
          <w:trHeight w:val="259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39CD79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8C6849" w14:textId="77777777" w:rsidR="00D55A49" w:rsidRDefault="00D55A49" w:rsidP="00D55A49">
            <w:pPr>
              <w:spacing w:after="0"/>
            </w:pPr>
            <w:r>
              <w:t>Removal of existing hedge and replace with 6ft closeboard fencing for privacy and security.</w:t>
            </w:r>
          </w:p>
        </w:tc>
      </w:tr>
      <w:tr w:rsidR="00D55A49" w14:paraId="2C913EA0" w14:textId="77777777" w:rsidTr="00D55A49">
        <w:trPr>
          <w:trHeight w:val="259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9BC94F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8691BA" w14:textId="77777777" w:rsidR="00D55A49" w:rsidRDefault="00D55A49" w:rsidP="00D55A49">
            <w:pPr>
              <w:spacing w:after="0"/>
            </w:pPr>
            <w:r>
              <w:t>Mr Richard Garrett</w:t>
            </w:r>
          </w:p>
        </w:tc>
      </w:tr>
      <w:tr w:rsidR="00D55A49" w14:paraId="4A46E7FB" w14:textId="77777777" w:rsidTr="00D55A49">
        <w:trPr>
          <w:trHeight w:val="259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1C407D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E2D65F" w14:textId="77777777" w:rsidR="00D55A49" w:rsidRDefault="00D55A49" w:rsidP="00D55A49">
            <w:pPr>
              <w:spacing w:after="0"/>
            </w:pPr>
            <w:r>
              <w:t>Gabrielle Crabtree</w:t>
            </w:r>
          </w:p>
        </w:tc>
      </w:tr>
      <w:tr w:rsidR="00D55A49" w14:paraId="3DBDC67C" w14:textId="77777777" w:rsidTr="00D55A49">
        <w:trPr>
          <w:trHeight w:val="259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3E707C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Respond By: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6E18E3" w14:textId="77777777" w:rsidR="00D55A49" w:rsidRDefault="00D55A49" w:rsidP="00D55A49">
            <w:pPr>
              <w:spacing w:after="0"/>
            </w:pPr>
            <w:r>
              <w:t>18 December 2025</w:t>
            </w:r>
          </w:p>
        </w:tc>
      </w:tr>
    </w:tbl>
    <w:p w14:paraId="05845ABA" w14:textId="1257BA7C" w:rsidR="00D55A49" w:rsidRDefault="00D55A49" w:rsidP="00B32688">
      <w:pPr>
        <w:spacing w:after="0"/>
        <w:rPr>
          <w:rFonts w:ascii="Calibri" w:hAnsi="Calibri" w:cs="Calibri"/>
          <w:sz w:val="22"/>
          <w:szCs w:val="22"/>
        </w:rPr>
      </w:pPr>
    </w:p>
    <w:tbl>
      <w:tblPr>
        <w:tblW w:w="4669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901"/>
        <w:gridCol w:w="7602"/>
      </w:tblGrid>
      <w:tr w:rsidR="005A2FE7" w14:paraId="6F69855E" w14:textId="77777777" w:rsidTr="005A2FE7">
        <w:trPr>
          <w:trHeight w:val="25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BA9868" w14:textId="77777777" w:rsidR="005A2FE7" w:rsidRDefault="005A2FE7" w:rsidP="005A2FE7">
            <w:pPr>
              <w:spacing w:after="0"/>
              <w:rPr>
                <w:noProof w:val="0"/>
                <w:color w:val="auto"/>
              </w:rPr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75C091" w14:textId="77777777" w:rsidR="005A2FE7" w:rsidRDefault="005A2FE7" w:rsidP="005A2FE7">
            <w:pPr>
              <w:spacing w:after="0"/>
            </w:pPr>
            <w:hyperlink r:id="rId12" w:tgtFrame="_blank" w:history="1">
              <w:r>
                <w:rPr>
                  <w:rStyle w:val="Hyperlink"/>
                </w:rPr>
                <w:t>PL/2025/08886</w:t>
              </w:r>
            </w:hyperlink>
            <w:r>
              <w:t xml:space="preserve"> - Full planning permission</w:t>
            </w:r>
          </w:p>
        </w:tc>
      </w:tr>
      <w:tr w:rsidR="005A2FE7" w14:paraId="7AB49024" w14:textId="77777777" w:rsidTr="005A2FE7">
        <w:trPr>
          <w:trHeight w:val="25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2E4961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C1ED2D" w14:textId="77777777" w:rsidR="005A2FE7" w:rsidRDefault="005A2FE7" w:rsidP="005A2FE7">
            <w:pPr>
              <w:spacing w:after="0"/>
            </w:pPr>
            <w:r>
              <w:t>RECREATION GROUND, LEAFY LANE, CORSHAM, SN13 0JT</w:t>
            </w:r>
          </w:p>
        </w:tc>
      </w:tr>
      <w:tr w:rsidR="005A2FE7" w14:paraId="023EE811" w14:textId="77777777" w:rsidTr="005A2FE7">
        <w:trPr>
          <w:trHeight w:val="25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0AA924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07B1DB" w14:textId="77777777" w:rsidR="005A2FE7" w:rsidRDefault="005A2FE7" w:rsidP="005A2FE7">
            <w:pPr>
              <w:spacing w:after="0"/>
            </w:pPr>
            <w:r>
              <w:t>Creation of a 3G Artificial Grass Pitch (AGP) with perimeter fencing, hardstanding areas, storage container, floodlights, an access footpath and associated bund</w:t>
            </w:r>
          </w:p>
        </w:tc>
      </w:tr>
      <w:tr w:rsidR="005A2FE7" w14:paraId="488D9064" w14:textId="77777777" w:rsidTr="005A2FE7">
        <w:trPr>
          <w:trHeight w:val="25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598EEB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CCB6CD" w14:textId="77777777" w:rsidR="005A2FE7" w:rsidRDefault="005A2FE7" w:rsidP="005A2FE7">
            <w:pPr>
              <w:spacing w:after="0"/>
            </w:pPr>
            <w:r>
              <w:t>Leafy Lane Playing Fields Ltd</w:t>
            </w:r>
          </w:p>
        </w:tc>
      </w:tr>
      <w:tr w:rsidR="005A2FE7" w14:paraId="095A8300" w14:textId="77777777" w:rsidTr="005A2FE7">
        <w:trPr>
          <w:trHeight w:val="25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E935D3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C2E1BB" w14:textId="77777777" w:rsidR="005A2FE7" w:rsidRDefault="005A2FE7" w:rsidP="005A2FE7">
            <w:pPr>
              <w:spacing w:after="0"/>
            </w:pPr>
            <w:r>
              <w:t>Isobella Wise</w:t>
            </w:r>
          </w:p>
        </w:tc>
      </w:tr>
      <w:tr w:rsidR="005A2FE7" w14:paraId="63855226" w14:textId="77777777" w:rsidTr="005A2FE7">
        <w:trPr>
          <w:trHeight w:val="25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605617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Respond By: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D39EF1" w14:textId="77777777" w:rsidR="005A2FE7" w:rsidRDefault="005A2FE7" w:rsidP="005A2FE7">
            <w:pPr>
              <w:spacing w:after="0"/>
            </w:pPr>
            <w:r>
              <w:t>25 December 2025</w:t>
            </w:r>
          </w:p>
        </w:tc>
      </w:tr>
    </w:tbl>
    <w:p w14:paraId="629595A5" w14:textId="1F9AC6EA" w:rsidR="005A2FE7" w:rsidRDefault="005A2FE7" w:rsidP="005A2FE7">
      <w:pPr>
        <w:spacing w:after="0"/>
        <w:jc w:val="center"/>
        <w:rPr>
          <w:rFonts w:ascii="Calibri" w:hAnsi="Calibri" w:cs="Calibri"/>
        </w:rPr>
      </w:pPr>
    </w:p>
    <w:p w14:paraId="0FCDCF09" w14:textId="77777777" w:rsidR="005A2FE7" w:rsidRDefault="005A2FE7" w:rsidP="005A2FE7">
      <w:pPr>
        <w:spacing w:after="0"/>
        <w:jc w:val="center"/>
        <w:rPr>
          <w:rFonts w:ascii="Calibri" w:hAnsi="Calibri" w:cs="Calibri"/>
          <w:sz w:val="22"/>
          <w:szCs w:val="22"/>
          <w:lang w:eastAsia="en-GB"/>
        </w:rPr>
      </w:pPr>
    </w:p>
    <w:tbl>
      <w:tblPr>
        <w:tblW w:w="4669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901"/>
        <w:gridCol w:w="7602"/>
      </w:tblGrid>
      <w:tr w:rsidR="005A2FE7" w14:paraId="650A9823" w14:textId="77777777" w:rsidTr="005A2FE7">
        <w:trPr>
          <w:trHeight w:val="20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D7A8CA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733024" w14:textId="77777777" w:rsidR="005A2FE7" w:rsidRDefault="005A2FE7" w:rsidP="005A2FE7">
            <w:pPr>
              <w:spacing w:after="0"/>
            </w:pPr>
            <w:hyperlink r:id="rId13" w:tgtFrame="_blank" w:history="1">
              <w:r>
                <w:rPr>
                  <w:rStyle w:val="Hyperlink"/>
                </w:rPr>
                <w:t>PL/2025/09273</w:t>
              </w:r>
            </w:hyperlink>
            <w:r>
              <w:t xml:space="preserve"> - Householder planning permission</w:t>
            </w:r>
          </w:p>
        </w:tc>
      </w:tr>
      <w:tr w:rsidR="005A2FE7" w14:paraId="6D1C008C" w14:textId="77777777" w:rsidTr="005A2FE7">
        <w:trPr>
          <w:trHeight w:val="20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7B665B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12A3A0" w14:textId="77777777" w:rsidR="005A2FE7" w:rsidRDefault="005A2FE7" w:rsidP="005A2FE7">
            <w:pPr>
              <w:spacing w:after="0"/>
            </w:pPr>
            <w:r>
              <w:t>5 The Tynings, Box Hill, Corsham, SN13 8HQ</w:t>
            </w:r>
          </w:p>
        </w:tc>
      </w:tr>
      <w:tr w:rsidR="005A2FE7" w14:paraId="3372BE1D" w14:textId="77777777" w:rsidTr="005A2FE7">
        <w:trPr>
          <w:trHeight w:val="20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4DE960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FF0514" w14:textId="77777777" w:rsidR="005A2FE7" w:rsidRDefault="005A2FE7" w:rsidP="005A2FE7">
            <w:pPr>
              <w:spacing w:after="0"/>
            </w:pPr>
            <w:r>
              <w:t>Alterations to bathroom roof in conjunction with previously approved rear extension permission (PL/2025/06513)</w:t>
            </w:r>
          </w:p>
        </w:tc>
      </w:tr>
      <w:tr w:rsidR="005A2FE7" w14:paraId="55284C44" w14:textId="77777777" w:rsidTr="005A2FE7">
        <w:trPr>
          <w:trHeight w:val="20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F41CF3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77BE1" w14:textId="77777777" w:rsidR="005A2FE7" w:rsidRDefault="005A2FE7" w:rsidP="005A2FE7">
            <w:pPr>
              <w:spacing w:after="0"/>
            </w:pPr>
            <w:r>
              <w:t>Mr Douglas Celerier</w:t>
            </w:r>
          </w:p>
        </w:tc>
      </w:tr>
      <w:tr w:rsidR="005A2FE7" w14:paraId="1EE6FE20" w14:textId="77777777" w:rsidTr="005A2FE7">
        <w:trPr>
          <w:trHeight w:val="20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02AB44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710C06" w14:textId="77777777" w:rsidR="005A2FE7" w:rsidRDefault="005A2FE7" w:rsidP="005A2FE7">
            <w:pPr>
              <w:spacing w:after="0"/>
            </w:pPr>
            <w:r>
              <w:t>Victoria Blackmore</w:t>
            </w:r>
          </w:p>
        </w:tc>
      </w:tr>
      <w:tr w:rsidR="005A2FE7" w14:paraId="2EC2AECC" w14:textId="77777777" w:rsidTr="005A2FE7">
        <w:trPr>
          <w:trHeight w:val="20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AFD117" w14:textId="77777777" w:rsidR="005A2FE7" w:rsidRDefault="005A2FE7" w:rsidP="005A2FE7">
            <w:pPr>
              <w:spacing w:after="0"/>
            </w:pPr>
            <w:r>
              <w:rPr>
                <w:rStyle w:val="Strong"/>
              </w:rPr>
              <w:t>Respond By: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F5336C" w14:textId="77777777" w:rsidR="005A2FE7" w:rsidRDefault="005A2FE7" w:rsidP="005A2FE7">
            <w:pPr>
              <w:spacing w:after="0"/>
            </w:pPr>
            <w:r>
              <w:t>25 December 2025</w:t>
            </w:r>
          </w:p>
        </w:tc>
      </w:tr>
    </w:tbl>
    <w:p w14:paraId="40697EBF" w14:textId="2A963059" w:rsidR="00345558" w:rsidRPr="00345558" w:rsidRDefault="00345558" w:rsidP="00345558">
      <w:pPr>
        <w:jc w:val="center"/>
        <w:rPr>
          <w:rFonts w:ascii="Calibri" w:hAnsi="Calibri" w:cs="Calibri"/>
          <w:sz w:val="22"/>
          <w:szCs w:val="22"/>
          <w:lang w:eastAsia="en-GB"/>
        </w:rPr>
      </w:pPr>
    </w:p>
    <w:tbl>
      <w:tblPr>
        <w:tblW w:w="4475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822"/>
        <w:gridCol w:w="7286"/>
      </w:tblGrid>
      <w:tr w:rsidR="00345558" w14:paraId="69195E3E" w14:textId="77777777" w:rsidTr="00345558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302A19" w14:textId="77777777" w:rsidR="00345558" w:rsidRDefault="00345558" w:rsidP="00345558">
            <w:pPr>
              <w:spacing w:after="0"/>
              <w:rPr>
                <w:rFonts w:eastAsiaTheme="minorHAnsi"/>
              </w:rPr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CBCA37" w14:textId="77777777" w:rsidR="00345558" w:rsidRDefault="00345558" w:rsidP="00345558">
            <w:pPr>
              <w:spacing w:after="0"/>
            </w:pPr>
            <w:hyperlink r:id="rId14" w:tgtFrame="_blank" w:history="1">
              <w:r>
                <w:rPr>
                  <w:rStyle w:val="Hyperlink"/>
                </w:rPr>
                <w:t>PL/2025/09443</w:t>
              </w:r>
            </w:hyperlink>
            <w:r>
              <w:t xml:space="preserve"> - Consent under Tree Preservation Orders</w:t>
            </w:r>
          </w:p>
        </w:tc>
      </w:tr>
      <w:tr w:rsidR="00345558" w14:paraId="4D3B6215" w14:textId="77777777" w:rsidTr="00345558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416E8E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3B04FF" w14:textId="77777777" w:rsidR="00345558" w:rsidRDefault="00345558" w:rsidP="00345558">
            <w:pPr>
              <w:spacing w:after="0"/>
            </w:pPr>
            <w:r>
              <w:t>54 SPRINGFIELD CLOSE, CORSHAM, SN13 0JR</w:t>
            </w:r>
          </w:p>
        </w:tc>
      </w:tr>
      <w:tr w:rsidR="00345558" w14:paraId="56905510" w14:textId="77777777" w:rsidTr="00345558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2EA959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23C6D9" w14:textId="77777777" w:rsidR="00345558" w:rsidRDefault="00345558" w:rsidP="00345558">
            <w:pPr>
              <w:spacing w:after="0"/>
            </w:pPr>
            <w:r>
              <w:t>T1 - Crown reduce Magnolia tree by up to 1.5m back to previous pruning points to bring tree back into shape.</w:t>
            </w:r>
          </w:p>
        </w:tc>
      </w:tr>
      <w:tr w:rsidR="00345558" w14:paraId="64529BB5" w14:textId="77777777" w:rsidTr="00345558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1C25BE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E0EF8C" w14:textId="77777777" w:rsidR="00345558" w:rsidRDefault="00345558" w:rsidP="00345558">
            <w:pPr>
              <w:spacing w:after="0"/>
            </w:pPr>
            <w:r>
              <w:t>Wood</w:t>
            </w:r>
          </w:p>
        </w:tc>
      </w:tr>
      <w:tr w:rsidR="00345558" w14:paraId="6BA539A7" w14:textId="77777777" w:rsidTr="00345558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2C6464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1430E9" w14:textId="77777777" w:rsidR="00345558" w:rsidRDefault="00345558" w:rsidP="00345558">
            <w:pPr>
              <w:spacing w:after="0"/>
            </w:pPr>
            <w:r>
              <w:t>Kate Tate</w:t>
            </w:r>
          </w:p>
        </w:tc>
      </w:tr>
      <w:tr w:rsidR="00345558" w14:paraId="77309FE1" w14:textId="77777777" w:rsidTr="00345558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A1A1CC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Respond By: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C8D8C4" w14:textId="77777777" w:rsidR="00345558" w:rsidRDefault="00345558" w:rsidP="00345558">
            <w:pPr>
              <w:spacing w:after="0"/>
            </w:pPr>
            <w:r>
              <w:t>25 December 2025</w:t>
            </w:r>
          </w:p>
        </w:tc>
      </w:tr>
    </w:tbl>
    <w:p w14:paraId="1F728249" w14:textId="3A501425" w:rsidR="00345558" w:rsidRDefault="00345558" w:rsidP="00345558">
      <w:pPr>
        <w:spacing w:after="0"/>
        <w:jc w:val="center"/>
      </w:pPr>
    </w:p>
    <w:p w14:paraId="2D219BB8" w14:textId="77777777" w:rsidR="00345558" w:rsidRDefault="00345558" w:rsidP="00345558">
      <w:pPr>
        <w:spacing w:after="0"/>
        <w:jc w:val="center"/>
        <w:rPr>
          <w:rFonts w:ascii="Calibri" w:hAnsi="Calibri" w:cs="Calibri"/>
          <w:sz w:val="22"/>
          <w:szCs w:val="22"/>
          <w:lang w:eastAsia="en-GB"/>
        </w:rPr>
      </w:pPr>
    </w:p>
    <w:tbl>
      <w:tblPr>
        <w:tblW w:w="4487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827"/>
        <w:gridCol w:w="7306"/>
      </w:tblGrid>
      <w:tr w:rsidR="00345558" w14:paraId="35960812" w14:textId="77777777" w:rsidTr="00345558">
        <w:trPr>
          <w:trHeight w:val="225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FCF4A1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416A41" w14:textId="77777777" w:rsidR="00345558" w:rsidRDefault="00345558" w:rsidP="00345558">
            <w:pPr>
              <w:spacing w:after="0"/>
            </w:pPr>
            <w:hyperlink r:id="rId15" w:tgtFrame="_blank" w:history="1">
              <w:r>
                <w:rPr>
                  <w:rStyle w:val="Hyperlink"/>
                </w:rPr>
                <w:t>PL/2025/08858</w:t>
              </w:r>
            </w:hyperlink>
            <w:r>
              <w:t xml:space="preserve"> - Full planning permission</w:t>
            </w:r>
          </w:p>
        </w:tc>
      </w:tr>
      <w:tr w:rsidR="00345558" w14:paraId="1371ABD4" w14:textId="77777777" w:rsidTr="00345558">
        <w:trPr>
          <w:trHeight w:val="225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066D1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353652" w14:textId="77777777" w:rsidR="00345558" w:rsidRDefault="00345558" w:rsidP="00345558">
            <w:pPr>
              <w:spacing w:after="0"/>
            </w:pPr>
            <w:r>
              <w:t>Driving Range at Kingsdown Golf Club, SN13 8BS</w:t>
            </w:r>
          </w:p>
        </w:tc>
      </w:tr>
      <w:tr w:rsidR="00345558" w14:paraId="7A9FA0BD" w14:textId="77777777" w:rsidTr="00345558">
        <w:trPr>
          <w:trHeight w:val="225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D994CC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2E131A" w14:textId="77777777" w:rsidR="00345558" w:rsidRDefault="00345558" w:rsidP="00345558">
            <w:pPr>
              <w:spacing w:after="0"/>
            </w:pPr>
            <w:r>
              <w:t>Temporary storage container</w:t>
            </w:r>
          </w:p>
        </w:tc>
      </w:tr>
      <w:tr w:rsidR="00345558" w14:paraId="7B505405" w14:textId="77777777" w:rsidTr="00345558">
        <w:trPr>
          <w:trHeight w:val="225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E659C3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0E6549" w14:textId="77777777" w:rsidR="00345558" w:rsidRDefault="00345558" w:rsidP="00345558">
            <w:pPr>
              <w:spacing w:after="0"/>
            </w:pPr>
            <w:r>
              <w:t>Miss Gemma Skuse</w:t>
            </w:r>
          </w:p>
        </w:tc>
      </w:tr>
      <w:tr w:rsidR="00345558" w14:paraId="5875E9D0" w14:textId="77777777" w:rsidTr="00345558">
        <w:trPr>
          <w:trHeight w:val="225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B42DFD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552B96" w14:textId="77777777" w:rsidR="00345558" w:rsidRDefault="00345558" w:rsidP="00345558">
            <w:pPr>
              <w:spacing w:after="0"/>
            </w:pPr>
            <w:r>
              <w:t>Rose Fox</w:t>
            </w:r>
          </w:p>
        </w:tc>
      </w:tr>
      <w:tr w:rsidR="00345558" w14:paraId="1EC89A83" w14:textId="77777777" w:rsidTr="00345558">
        <w:trPr>
          <w:trHeight w:val="225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97C5FA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Respond By: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92D37F" w14:textId="77777777" w:rsidR="00345558" w:rsidRDefault="00345558" w:rsidP="00345558">
            <w:pPr>
              <w:spacing w:after="0"/>
            </w:pPr>
            <w:r>
              <w:t>31 December 2025</w:t>
            </w:r>
          </w:p>
        </w:tc>
      </w:tr>
      <w:bookmarkEnd w:id="1"/>
    </w:tbl>
    <w:p w14:paraId="3CE39F9E" w14:textId="77777777" w:rsidR="00A7549B" w:rsidRPr="00871FF7" w:rsidRDefault="00A7549B" w:rsidP="00B32688">
      <w:pPr>
        <w:spacing w:after="0"/>
        <w:rPr>
          <w:rFonts w:ascii="Calibri" w:hAnsi="Calibri" w:cs="Calibri"/>
          <w:sz w:val="22"/>
          <w:szCs w:val="22"/>
        </w:rPr>
      </w:pPr>
    </w:p>
    <w:p w14:paraId="37D2B99E" w14:textId="4EDB0DBE" w:rsidR="00D55A49" w:rsidRDefault="00871FF7" w:rsidP="00D55A49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r w:rsidRPr="00871FF7">
        <w:rPr>
          <w:b/>
          <w:sz w:val="22"/>
          <w:szCs w:val="22"/>
        </w:rPr>
        <w:t>Planning Items Determined</w:t>
      </w:r>
      <w:r>
        <w:rPr>
          <w:bCs/>
          <w:sz w:val="22"/>
          <w:szCs w:val="22"/>
        </w:rPr>
        <w:t xml:space="preserve"> to note:</w:t>
      </w:r>
    </w:p>
    <w:p w14:paraId="44AB0A4A" w14:textId="77777777" w:rsidR="00D55A49" w:rsidRPr="00D55A49" w:rsidRDefault="00D55A49" w:rsidP="00D55A49">
      <w:pPr>
        <w:pStyle w:val="Header"/>
        <w:tabs>
          <w:tab w:val="clear" w:pos="4513"/>
          <w:tab w:val="clear" w:pos="9026"/>
        </w:tabs>
        <w:spacing w:line="276" w:lineRule="auto"/>
        <w:ind w:left="426"/>
        <w:rPr>
          <w:bCs/>
          <w:sz w:val="22"/>
          <w:szCs w:val="22"/>
        </w:rPr>
      </w:pPr>
    </w:p>
    <w:tbl>
      <w:tblPr>
        <w:tblW w:w="4646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891"/>
        <w:gridCol w:w="7565"/>
      </w:tblGrid>
      <w:tr w:rsidR="00D55A49" w14:paraId="151493D8" w14:textId="77777777" w:rsidTr="00D55A49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27B13A" w14:textId="77777777" w:rsidR="00D55A49" w:rsidRDefault="00D55A49" w:rsidP="00D55A49">
            <w:pPr>
              <w:spacing w:after="0"/>
              <w:rPr>
                <w:rFonts w:eastAsiaTheme="minorHAnsi"/>
              </w:rPr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C6B4D8" w14:textId="77777777" w:rsidR="00D55A49" w:rsidRDefault="00D55A49" w:rsidP="00D55A49">
            <w:pPr>
              <w:spacing w:after="0"/>
            </w:pPr>
            <w:hyperlink r:id="rId16" w:tgtFrame="_blank" w:history="1">
              <w:r>
                <w:rPr>
                  <w:rStyle w:val="Hyperlink"/>
                </w:rPr>
                <w:t>PL/2025/07431</w:t>
              </w:r>
            </w:hyperlink>
            <w:r>
              <w:t xml:space="preserve"> - Listed building consent (Alt/Ext)</w:t>
            </w:r>
          </w:p>
        </w:tc>
      </w:tr>
      <w:tr w:rsidR="00D55A49" w14:paraId="6E1F9A3A" w14:textId="77777777" w:rsidTr="00D55A49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882FC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45DC42" w14:textId="77777777" w:rsidR="00D55A49" w:rsidRDefault="00D55A49" w:rsidP="00D55A49">
            <w:pPr>
              <w:spacing w:after="0"/>
            </w:pPr>
            <w:r>
              <w:t>LARKSBROOK COTTAGE, 19 MIDDLEHILL, BOX, CORSHAM, SN13 8QN</w:t>
            </w:r>
          </w:p>
        </w:tc>
      </w:tr>
      <w:tr w:rsidR="00D55A49" w14:paraId="4EBE6A3F" w14:textId="77777777" w:rsidTr="00D55A49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6CA37F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C925DD" w14:textId="77777777" w:rsidR="00D55A49" w:rsidRDefault="00D55A49" w:rsidP="00D55A49">
            <w:pPr>
              <w:spacing w:after="0"/>
            </w:pPr>
            <w:r>
              <w:t>Single storey side extension to create wheelchair-accessible bedroom and shower room including associated landscaping</w:t>
            </w:r>
          </w:p>
        </w:tc>
      </w:tr>
      <w:tr w:rsidR="00D55A49" w14:paraId="78DEFC43" w14:textId="77777777" w:rsidTr="00D55A49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FEE05B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F1EB5C" w14:textId="77777777" w:rsidR="00D55A49" w:rsidRDefault="00D55A49" w:rsidP="00D55A49">
            <w:pPr>
              <w:spacing w:after="0"/>
            </w:pPr>
            <w:r>
              <w:t>Mr &amp; Mrs Tankard</w:t>
            </w:r>
          </w:p>
        </w:tc>
      </w:tr>
      <w:tr w:rsidR="00D55A49" w14:paraId="65B24E6D" w14:textId="77777777" w:rsidTr="00D55A49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80A05C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94B360" w14:textId="77777777" w:rsidR="00D55A49" w:rsidRDefault="00D55A49" w:rsidP="00D55A49">
            <w:pPr>
              <w:spacing w:after="0"/>
            </w:pPr>
            <w:r>
              <w:t>Gabrielle Crabtree</w:t>
            </w:r>
          </w:p>
        </w:tc>
      </w:tr>
      <w:tr w:rsidR="00D55A49" w14:paraId="5305532B" w14:textId="77777777" w:rsidTr="00D55A49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77A2AA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Decision Date: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A7F8EB" w14:textId="77777777" w:rsidR="00D55A49" w:rsidRDefault="00D55A49" w:rsidP="00D55A49">
            <w:pPr>
              <w:spacing w:after="0"/>
            </w:pPr>
            <w:r>
              <w:t>17 November 2025</w:t>
            </w:r>
          </w:p>
        </w:tc>
      </w:tr>
      <w:tr w:rsidR="00D55A49" w14:paraId="22311519" w14:textId="77777777" w:rsidTr="00D55A49">
        <w:trPr>
          <w:trHeight w:val="282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5485F2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Decision: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A348EA" w14:textId="77777777" w:rsidR="00D55A49" w:rsidRDefault="00D55A49" w:rsidP="00D55A49">
            <w:pPr>
              <w:spacing w:after="0"/>
            </w:pPr>
            <w:r>
              <w:t>Approve with Conditions</w:t>
            </w:r>
          </w:p>
        </w:tc>
      </w:tr>
    </w:tbl>
    <w:p w14:paraId="50031CA0" w14:textId="77777777" w:rsidR="00D55A49" w:rsidRDefault="00D55A49" w:rsidP="00D55A49">
      <w:pPr>
        <w:spacing w:after="0"/>
        <w:jc w:val="center"/>
        <w:rPr>
          <w:rFonts w:ascii="Calibri" w:hAnsi="Calibri" w:cs="Calibri"/>
          <w:sz w:val="22"/>
          <w:szCs w:val="22"/>
          <w:lang w:eastAsia="en-GB"/>
        </w:rPr>
      </w:pPr>
      <w:r>
        <w:pict w14:anchorId="7FA0C890">
          <v:rect id="_x0000_i1041" style="width:468pt;height:1.2pt" o:hralign="center" o:hrstd="t" o:hr="t" fillcolor="#a0a0a0" stroked="f"/>
        </w:pict>
      </w:r>
    </w:p>
    <w:tbl>
      <w:tblPr>
        <w:tblW w:w="4646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891"/>
        <w:gridCol w:w="7565"/>
      </w:tblGrid>
      <w:tr w:rsidR="00D55A49" w14:paraId="2F733DEE" w14:textId="77777777" w:rsidTr="00D55A49">
        <w:trPr>
          <w:trHeight w:val="24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6DF6FA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A887EB" w14:textId="77777777" w:rsidR="00D55A49" w:rsidRDefault="00D55A49" w:rsidP="00D55A49">
            <w:pPr>
              <w:spacing w:after="0"/>
            </w:pPr>
            <w:hyperlink r:id="rId17" w:tgtFrame="_blank" w:history="1">
              <w:r>
                <w:rPr>
                  <w:rStyle w:val="Hyperlink"/>
                </w:rPr>
                <w:t>PL/2025/07072</w:t>
              </w:r>
            </w:hyperlink>
            <w:r>
              <w:t xml:space="preserve"> - Householder planning permission</w:t>
            </w:r>
          </w:p>
        </w:tc>
      </w:tr>
      <w:tr w:rsidR="00D55A49" w14:paraId="34645DCB" w14:textId="77777777" w:rsidTr="00D55A49">
        <w:trPr>
          <w:trHeight w:val="24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B9B2A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1C93F2" w14:textId="77777777" w:rsidR="00D55A49" w:rsidRDefault="00D55A49" w:rsidP="00D55A49">
            <w:pPr>
              <w:spacing w:after="0"/>
            </w:pPr>
            <w:r>
              <w:t>LARKSBROOK COTTAGE, 19 MIDDLEHILL, BOX, CORSHAM, SN13 8QN</w:t>
            </w:r>
          </w:p>
        </w:tc>
      </w:tr>
      <w:tr w:rsidR="00D55A49" w14:paraId="27EAB1EF" w14:textId="77777777" w:rsidTr="00D55A49">
        <w:trPr>
          <w:trHeight w:val="24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6EF50A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BB2E45" w14:textId="77777777" w:rsidR="00D55A49" w:rsidRDefault="00D55A49" w:rsidP="00D55A49">
            <w:pPr>
              <w:spacing w:after="0"/>
            </w:pPr>
            <w:r>
              <w:t>Single storey side extension to create wheelchair-accessible bedroom and shower room including associated landscaping</w:t>
            </w:r>
          </w:p>
        </w:tc>
      </w:tr>
      <w:tr w:rsidR="00D55A49" w14:paraId="3958BAF6" w14:textId="77777777" w:rsidTr="00D55A49">
        <w:trPr>
          <w:trHeight w:val="24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B8DF63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5EBBD5" w14:textId="77777777" w:rsidR="00D55A49" w:rsidRDefault="00D55A49" w:rsidP="00D55A49">
            <w:pPr>
              <w:spacing w:after="0"/>
            </w:pPr>
            <w:r>
              <w:t>Mr &amp; Mrs Tankard</w:t>
            </w:r>
          </w:p>
        </w:tc>
      </w:tr>
      <w:tr w:rsidR="00D55A49" w14:paraId="14B0B2F2" w14:textId="77777777" w:rsidTr="00D55A49">
        <w:trPr>
          <w:trHeight w:val="24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094E61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lastRenderedPageBreak/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109F01" w14:textId="77777777" w:rsidR="00D55A49" w:rsidRDefault="00D55A49" w:rsidP="00D55A49">
            <w:pPr>
              <w:spacing w:after="0"/>
            </w:pPr>
            <w:r>
              <w:t>Gabrielle Crabtree</w:t>
            </w:r>
          </w:p>
        </w:tc>
      </w:tr>
      <w:tr w:rsidR="00D55A49" w14:paraId="5E4DAF9D" w14:textId="77777777" w:rsidTr="00D55A49">
        <w:trPr>
          <w:trHeight w:val="24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CDAFA0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Decision Date: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7726E" w14:textId="77777777" w:rsidR="00D55A49" w:rsidRDefault="00D55A49" w:rsidP="00D55A49">
            <w:pPr>
              <w:spacing w:after="0"/>
            </w:pPr>
            <w:r>
              <w:t>17 November 2025</w:t>
            </w:r>
          </w:p>
        </w:tc>
      </w:tr>
      <w:tr w:rsidR="00D55A49" w14:paraId="551D76CE" w14:textId="77777777" w:rsidTr="00D55A49">
        <w:trPr>
          <w:trHeight w:val="24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570914" w14:textId="77777777" w:rsidR="00D55A49" w:rsidRDefault="00D55A49" w:rsidP="00D55A49">
            <w:pPr>
              <w:spacing w:after="0"/>
            </w:pPr>
            <w:r>
              <w:rPr>
                <w:rStyle w:val="Strong"/>
              </w:rPr>
              <w:t>Decision: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42572" w14:textId="77777777" w:rsidR="00D55A49" w:rsidRDefault="00D55A49" w:rsidP="00D55A49">
            <w:pPr>
              <w:spacing w:after="0"/>
            </w:pPr>
            <w:r>
              <w:t>Approve with Conditions</w:t>
            </w:r>
          </w:p>
        </w:tc>
      </w:tr>
    </w:tbl>
    <w:p w14:paraId="6663A85B" w14:textId="5C2BC032" w:rsidR="00D55A49" w:rsidRDefault="00D55A49" w:rsidP="00D55A49">
      <w:pPr>
        <w:jc w:val="center"/>
        <w:rPr>
          <w:rFonts w:ascii="Calibri" w:hAnsi="Calibri" w:cs="Calibri"/>
          <w:sz w:val="22"/>
          <w:szCs w:val="22"/>
          <w:lang w:eastAsia="en-GB"/>
        </w:rPr>
      </w:pPr>
    </w:p>
    <w:tbl>
      <w:tblPr>
        <w:tblW w:w="3779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538"/>
        <w:gridCol w:w="6154"/>
      </w:tblGrid>
      <w:tr w:rsidR="00CC4B04" w14:paraId="7E8F6D79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93F6D4" w14:textId="77777777" w:rsidR="00CC4B04" w:rsidRDefault="00CC4B04" w:rsidP="00CC4B04">
            <w:pPr>
              <w:spacing w:after="0"/>
              <w:rPr>
                <w:rFonts w:eastAsiaTheme="minorHAnsi"/>
              </w:rPr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71106A" w14:textId="77777777" w:rsidR="00CC4B04" w:rsidRDefault="00CC4B04" w:rsidP="00CC4B04">
            <w:pPr>
              <w:spacing w:after="0"/>
            </w:pPr>
            <w:hyperlink r:id="rId18" w:tgtFrame="_blank" w:history="1">
              <w:r>
                <w:rPr>
                  <w:rStyle w:val="Hyperlink"/>
                </w:rPr>
                <w:t>PL/2025/08363</w:t>
              </w:r>
            </w:hyperlink>
            <w:r>
              <w:t xml:space="preserve"> - Prior notification: Building</w:t>
            </w:r>
          </w:p>
        </w:tc>
      </w:tr>
      <w:tr w:rsidR="00CC4B04" w14:paraId="7F302D89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67B949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3C08F3" w14:textId="77777777" w:rsidR="00CC4B04" w:rsidRDefault="00CC4B04" w:rsidP="00CC4B04">
            <w:pPr>
              <w:spacing w:after="0"/>
            </w:pPr>
            <w:r>
              <w:t>WORMWOOD FARM, WORMWOOD, BOX, CORSHAM, SN13 8JG</w:t>
            </w:r>
          </w:p>
        </w:tc>
      </w:tr>
      <w:tr w:rsidR="00CC4B04" w14:paraId="77FC5BFB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4FEA1C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D5326C" w14:textId="77777777" w:rsidR="00CC4B04" w:rsidRDefault="00CC4B04" w:rsidP="00CC4B04">
            <w:pPr>
              <w:spacing w:after="0"/>
            </w:pPr>
            <w:r>
              <w:t>New concrete Silage Clamp consisting of walls and floor for the storage of silage only. No roof. adjacent to existing cattle buildings and feed area.</w:t>
            </w:r>
          </w:p>
        </w:tc>
      </w:tr>
      <w:tr w:rsidR="00CC4B04" w14:paraId="29B66B72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61AB0A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EB660A" w14:textId="77777777" w:rsidR="00CC4B04" w:rsidRDefault="00CC4B04" w:rsidP="00CC4B04">
            <w:pPr>
              <w:spacing w:after="0"/>
            </w:pPr>
            <w:r>
              <w:t>Neston Home Farm Partnership</w:t>
            </w:r>
          </w:p>
        </w:tc>
      </w:tr>
      <w:tr w:rsidR="00CC4B04" w14:paraId="4B1B63B6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44B7C6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4B0C16" w14:textId="77777777" w:rsidR="00CC4B04" w:rsidRDefault="00CC4B04" w:rsidP="00CC4B04">
            <w:pPr>
              <w:spacing w:after="0"/>
            </w:pPr>
            <w:r>
              <w:t>Gabrielle Crabtree</w:t>
            </w:r>
          </w:p>
        </w:tc>
      </w:tr>
      <w:tr w:rsidR="00CC4B04" w14:paraId="1BDE3B53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CD0E09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Decision Date: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A07610" w14:textId="77777777" w:rsidR="00CC4B04" w:rsidRDefault="00CC4B04" w:rsidP="00CC4B04">
            <w:pPr>
              <w:spacing w:after="0"/>
            </w:pPr>
            <w:r>
              <w:t>27 November 2025</w:t>
            </w:r>
          </w:p>
        </w:tc>
      </w:tr>
      <w:tr w:rsidR="00CC4B04" w14:paraId="35A5C20D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96AE34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Decision: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A5CC92" w14:textId="77777777" w:rsidR="00CC4B04" w:rsidRDefault="00CC4B04" w:rsidP="00CC4B04">
            <w:pPr>
              <w:spacing w:after="0"/>
            </w:pPr>
            <w:r>
              <w:t>Prior Approval Not Required</w:t>
            </w:r>
          </w:p>
        </w:tc>
      </w:tr>
    </w:tbl>
    <w:p w14:paraId="33122B5D" w14:textId="7D5FB83C" w:rsidR="00CC4B04" w:rsidRDefault="00CC4B04" w:rsidP="00CC4B04">
      <w:pPr>
        <w:spacing w:after="0"/>
        <w:jc w:val="center"/>
        <w:rPr>
          <w:rFonts w:ascii="Calibri" w:hAnsi="Calibri" w:cs="Calibri"/>
          <w:sz w:val="22"/>
          <w:szCs w:val="22"/>
          <w:lang w:eastAsia="en-GB"/>
        </w:rPr>
      </w:pPr>
    </w:p>
    <w:tbl>
      <w:tblPr>
        <w:tblW w:w="3773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534"/>
        <w:gridCol w:w="6146"/>
      </w:tblGrid>
      <w:tr w:rsidR="00CC4B04" w14:paraId="582362CF" w14:textId="77777777" w:rsidTr="00CC4B04">
        <w:trPr>
          <w:trHeight w:val="225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1662EE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Reference: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E1DA1" w14:textId="77777777" w:rsidR="00CC4B04" w:rsidRDefault="00CC4B04" w:rsidP="00CC4B04">
            <w:pPr>
              <w:spacing w:after="0"/>
            </w:pPr>
            <w:hyperlink r:id="rId19" w:tgtFrame="_blank" w:history="1">
              <w:r>
                <w:rPr>
                  <w:rStyle w:val="Hyperlink"/>
                </w:rPr>
                <w:t>PL/2025/08237</w:t>
              </w:r>
            </w:hyperlink>
            <w:r>
              <w:t xml:space="preserve"> - Notification of proposed works to trees in a conservation area</w:t>
            </w:r>
          </w:p>
        </w:tc>
      </w:tr>
      <w:tr w:rsidR="00CC4B04" w14:paraId="6454743D" w14:textId="77777777" w:rsidTr="00CC4B04">
        <w:trPr>
          <w:trHeight w:val="225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927750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F82947" w14:textId="77777777" w:rsidR="00CC4B04" w:rsidRDefault="00CC4B04" w:rsidP="00CC4B04">
            <w:pPr>
              <w:spacing w:after="0"/>
            </w:pPr>
            <w:r>
              <w:t>CREFFIELD HOUSE, DEVIZES ROAD, BOX, CORSHAM, SN13 8EF</w:t>
            </w:r>
          </w:p>
        </w:tc>
      </w:tr>
      <w:tr w:rsidR="00CC4B04" w14:paraId="00022C33" w14:textId="77777777" w:rsidTr="00CC4B04">
        <w:trPr>
          <w:trHeight w:val="225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FC3449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6E8C1D" w14:textId="77777777" w:rsidR="00CC4B04" w:rsidRDefault="00CC4B04" w:rsidP="00CC4B04">
            <w:pPr>
              <w:spacing w:after="0"/>
            </w:pPr>
            <w:r>
              <w:t>T1 - Lime tree - fell</w:t>
            </w:r>
          </w:p>
        </w:tc>
      </w:tr>
      <w:tr w:rsidR="00CC4B04" w14:paraId="6B374209" w14:textId="77777777" w:rsidTr="00CC4B04">
        <w:trPr>
          <w:trHeight w:val="225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665713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2756BB" w14:textId="77777777" w:rsidR="00CC4B04" w:rsidRDefault="00CC4B04" w:rsidP="00CC4B04">
            <w:pPr>
              <w:spacing w:after="0"/>
            </w:pPr>
            <w:r>
              <w:t>Mr Peter Heard</w:t>
            </w:r>
          </w:p>
        </w:tc>
      </w:tr>
      <w:tr w:rsidR="00CC4B04" w14:paraId="0C02E25A" w14:textId="77777777" w:rsidTr="00CC4B04">
        <w:trPr>
          <w:trHeight w:val="225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ED4802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04E91" w14:textId="77777777" w:rsidR="00CC4B04" w:rsidRDefault="00CC4B04" w:rsidP="00CC4B04">
            <w:pPr>
              <w:spacing w:after="0"/>
            </w:pPr>
            <w:r>
              <w:t>Sue Morgan</w:t>
            </w:r>
          </w:p>
        </w:tc>
      </w:tr>
      <w:tr w:rsidR="00CC4B04" w14:paraId="6CC0CA13" w14:textId="77777777" w:rsidTr="00CC4B04">
        <w:trPr>
          <w:trHeight w:val="225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B249B8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Decision Date: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C30C70" w14:textId="77777777" w:rsidR="00CC4B04" w:rsidRDefault="00CC4B04" w:rsidP="00CC4B04">
            <w:pPr>
              <w:spacing w:after="0"/>
            </w:pPr>
            <w:r>
              <w:t>25 November 2025</w:t>
            </w:r>
          </w:p>
        </w:tc>
      </w:tr>
      <w:tr w:rsidR="00CC4B04" w14:paraId="556B1E0A" w14:textId="77777777" w:rsidTr="00CC4B04">
        <w:trPr>
          <w:trHeight w:val="225"/>
        </w:trPr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152D3E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Decision:</w:t>
            </w:r>
          </w:p>
        </w:tc>
        <w:tc>
          <w:tcPr>
            <w:tcW w:w="4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75848E" w14:textId="77777777" w:rsidR="00CC4B04" w:rsidRDefault="00CC4B04" w:rsidP="00CC4B04">
            <w:pPr>
              <w:spacing w:after="0"/>
            </w:pPr>
            <w:r>
              <w:t>No Objection</w:t>
            </w:r>
          </w:p>
        </w:tc>
      </w:tr>
    </w:tbl>
    <w:p w14:paraId="096C5967" w14:textId="1579154F" w:rsidR="00CC4B04" w:rsidRDefault="00CC4B04" w:rsidP="00CC4B04">
      <w:pPr>
        <w:spacing w:after="0"/>
        <w:jc w:val="center"/>
        <w:rPr>
          <w:rFonts w:ascii="Calibri" w:hAnsi="Calibri" w:cs="Calibri"/>
          <w:sz w:val="22"/>
          <w:szCs w:val="22"/>
          <w:lang w:eastAsia="en-GB"/>
        </w:rPr>
      </w:pPr>
    </w:p>
    <w:tbl>
      <w:tblPr>
        <w:tblW w:w="3826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557"/>
        <w:gridCol w:w="6230"/>
      </w:tblGrid>
      <w:tr w:rsidR="00CC4B04" w14:paraId="08C06720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AE69E2" w14:textId="77777777" w:rsidR="00CC4B04" w:rsidRDefault="00CC4B04" w:rsidP="00CC4B04">
            <w:pPr>
              <w:spacing w:after="0"/>
              <w:ind w:left="-24"/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20D60C" w14:textId="77777777" w:rsidR="00CC4B04" w:rsidRDefault="00CC4B04" w:rsidP="00CC4B04">
            <w:pPr>
              <w:spacing w:after="0"/>
            </w:pPr>
            <w:hyperlink r:id="rId20" w:tgtFrame="_blank" w:history="1">
              <w:r>
                <w:rPr>
                  <w:rStyle w:val="Hyperlink"/>
                </w:rPr>
                <w:t>PL/</w:t>
              </w:r>
              <w:r>
                <w:rPr>
                  <w:rStyle w:val="Hyperlink"/>
                </w:rPr>
                <w:t>2</w:t>
              </w:r>
              <w:r>
                <w:rPr>
                  <w:rStyle w:val="Hyperlink"/>
                </w:rPr>
                <w:t>025/06369</w:t>
              </w:r>
            </w:hyperlink>
            <w:r>
              <w:t xml:space="preserve"> - Householder planning permission</w:t>
            </w:r>
          </w:p>
        </w:tc>
      </w:tr>
      <w:tr w:rsidR="00CC4B04" w14:paraId="4AE04081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40E528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A401A7" w14:textId="77777777" w:rsidR="00CC4B04" w:rsidRDefault="00CC4B04" w:rsidP="00CC4B04">
            <w:pPr>
              <w:spacing w:after="0"/>
            </w:pPr>
            <w:r>
              <w:t>CEFN, HENLEY LANE, BOX, CORSHAM, SN13 8EL</w:t>
            </w:r>
          </w:p>
        </w:tc>
      </w:tr>
      <w:tr w:rsidR="00CC4B04" w14:paraId="4AAE8740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1770BA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4C5D92" w14:textId="77777777" w:rsidR="00CC4B04" w:rsidRDefault="00CC4B04" w:rsidP="00CC4B04">
            <w:pPr>
              <w:spacing w:after="0"/>
            </w:pPr>
            <w:r>
              <w:t>Loft conversion with two new dormer roof extensions. New vehicular access, turning area &amp; drive. Blocking up existing vehicle access.</w:t>
            </w:r>
          </w:p>
        </w:tc>
      </w:tr>
      <w:tr w:rsidR="00CC4B04" w14:paraId="757AB01E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877A98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76D29C" w14:textId="77777777" w:rsidR="00CC4B04" w:rsidRDefault="00CC4B04" w:rsidP="00CC4B04">
            <w:pPr>
              <w:spacing w:after="0"/>
            </w:pPr>
            <w:r>
              <w:t>Mr &amp; Mrs L Ellis</w:t>
            </w:r>
          </w:p>
        </w:tc>
      </w:tr>
      <w:tr w:rsidR="00CC4B04" w14:paraId="22D8CA02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C35C11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AFEB0B" w14:textId="77777777" w:rsidR="00CC4B04" w:rsidRDefault="00CC4B04" w:rsidP="00CC4B04">
            <w:pPr>
              <w:spacing w:after="0"/>
            </w:pPr>
            <w:r>
              <w:t>Gabrielle Crabtree</w:t>
            </w:r>
          </w:p>
        </w:tc>
      </w:tr>
      <w:tr w:rsidR="00CC4B04" w14:paraId="1003AD7D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CA6D5D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Decision Date: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D2834A" w14:textId="77777777" w:rsidR="00CC4B04" w:rsidRDefault="00CC4B04" w:rsidP="00CC4B04">
            <w:pPr>
              <w:spacing w:after="0"/>
            </w:pPr>
            <w:r>
              <w:t>27 November 2025</w:t>
            </w:r>
          </w:p>
        </w:tc>
      </w:tr>
      <w:tr w:rsidR="00CC4B04" w14:paraId="5E46BA72" w14:textId="77777777" w:rsidTr="00CC4B04">
        <w:trPr>
          <w:trHeight w:val="207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2354C5" w14:textId="77777777" w:rsidR="00CC4B04" w:rsidRDefault="00CC4B04" w:rsidP="00CC4B04">
            <w:pPr>
              <w:spacing w:after="0"/>
            </w:pPr>
            <w:r>
              <w:rPr>
                <w:rStyle w:val="Strong"/>
              </w:rPr>
              <w:t>Decision: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780AE4" w14:textId="77777777" w:rsidR="00CC4B04" w:rsidRDefault="00CC4B04" w:rsidP="00CC4B04">
            <w:pPr>
              <w:spacing w:after="0"/>
            </w:pPr>
            <w:r>
              <w:t>Approve with Conditions</w:t>
            </w:r>
          </w:p>
        </w:tc>
      </w:tr>
    </w:tbl>
    <w:p w14:paraId="01602FBF" w14:textId="77777777" w:rsidR="00D55A49" w:rsidRPr="00871FF7" w:rsidRDefault="00D55A49" w:rsidP="00CC4B04">
      <w:pPr>
        <w:pStyle w:val="Header"/>
        <w:rPr>
          <w:bCs/>
          <w:sz w:val="22"/>
          <w:szCs w:val="22"/>
        </w:rPr>
      </w:pPr>
    </w:p>
    <w:tbl>
      <w:tblPr>
        <w:tblW w:w="4174" w:type="pct"/>
        <w:tblInd w:w="6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699"/>
        <w:gridCol w:w="6797"/>
      </w:tblGrid>
      <w:tr w:rsidR="00345558" w14:paraId="72BA001F" w14:textId="77777777" w:rsidTr="00345558">
        <w:trPr>
          <w:trHeight w:val="23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8725C8" w14:textId="77777777" w:rsidR="00345558" w:rsidRDefault="00345558" w:rsidP="00345558">
            <w:pPr>
              <w:spacing w:after="0"/>
              <w:rPr>
                <w:rFonts w:eastAsiaTheme="minorHAnsi"/>
              </w:rPr>
            </w:pPr>
            <w:r>
              <w:rPr>
                <w:rStyle w:val="Strong"/>
              </w:rPr>
              <w:t>Reference: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C14D29" w14:textId="77777777" w:rsidR="00345558" w:rsidRDefault="00345558" w:rsidP="00345558">
            <w:pPr>
              <w:spacing w:after="0"/>
            </w:pPr>
            <w:hyperlink r:id="rId21" w:tgtFrame="_blank" w:history="1">
              <w:r>
                <w:rPr>
                  <w:rStyle w:val="Hyperlink"/>
                </w:rPr>
                <w:t>PL/2025/08486</w:t>
              </w:r>
            </w:hyperlink>
            <w:r>
              <w:t xml:space="preserve"> - Notification of proposed works to trees in a conservation area</w:t>
            </w:r>
          </w:p>
        </w:tc>
      </w:tr>
      <w:tr w:rsidR="00345558" w14:paraId="4EB6C8B9" w14:textId="77777777" w:rsidTr="00345558">
        <w:trPr>
          <w:trHeight w:val="23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3AA7B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Site Location: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D02F62" w14:textId="77777777" w:rsidR="00345558" w:rsidRDefault="00345558" w:rsidP="00345558">
            <w:pPr>
              <w:spacing w:after="0"/>
            </w:pPr>
            <w:r>
              <w:t>LOWER LEAZE, BATH ROAD, BOX, CORSHAM, SN13 8DU</w:t>
            </w:r>
          </w:p>
        </w:tc>
      </w:tr>
      <w:tr w:rsidR="00345558" w14:paraId="40D38D6C" w14:textId="77777777" w:rsidTr="00345558">
        <w:trPr>
          <w:trHeight w:val="23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3F4071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Proposal: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9803B7" w14:textId="77777777" w:rsidR="00345558" w:rsidRDefault="00345558" w:rsidP="00345558">
            <w:pPr>
              <w:spacing w:after="0"/>
            </w:pPr>
            <w:r>
              <w:t>T1 Walnut tree - Dismantle/fell.</w:t>
            </w:r>
          </w:p>
        </w:tc>
      </w:tr>
      <w:tr w:rsidR="00345558" w14:paraId="3173AA45" w14:textId="77777777" w:rsidTr="00345558">
        <w:trPr>
          <w:trHeight w:val="23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E55183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Applicant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74C9F0" w14:textId="77777777" w:rsidR="00345558" w:rsidRDefault="00345558" w:rsidP="00345558">
            <w:pPr>
              <w:spacing w:after="0"/>
            </w:pPr>
            <w:r>
              <w:t>Gauntlett</w:t>
            </w:r>
          </w:p>
        </w:tc>
      </w:tr>
      <w:tr w:rsidR="00345558" w14:paraId="0253EB53" w14:textId="77777777" w:rsidTr="00345558">
        <w:trPr>
          <w:trHeight w:val="23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57E7BE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Officer Name: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623338" w14:textId="77777777" w:rsidR="00345558" w:rsidRDefault="00345558" w:rsidP="00345558">
            <w:pPr>
              <w:spacing w:after="0"/>
            </w:pPr>
            <w:r>
              <w:t>Caroline Gamble</w:t>
            </w:r>
          </w:p>
        </w:tc>
      </w:tr>
      <w:tr w:rsidR="00345558" w14:paraId="1C555BBB" w14:textId="77777777" w:rsidTr="00345558">
        <w:trPr>
          <w:trHeight w:val="23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778BEB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Decision Date: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3F9C20" w14:textId="77777777" w:rsidR="00345558" w:rsidRDefault="00345558" w:rsidP="00345558">
            <w:pPr>
              <w:spacing w:after="0"/>
            </w:pPr>
            <w:r>
              <w:t>1 December 2025</w:t>
            </w:r>
          </w:p>
        </w:tc>
      </w:tr>
      <w:tr w:rsidR="00345558" w14:paraId="0868B6B5" w14:textId="77777777" w:rsidTr="00345558">
        <w:trPr>
          <w:trHeight w:val="234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ACE230" w14:textId="77777777" w:rsidR="00345558" w:rsidRDefault="00345558" w:rsidP="00345558">
            <w:pPr>
              <w:spacing w:after="0"/>
            </w:pPr>
            <w:r>
              <w:rPr>
                <w:rStyle w:val="Strong"/>
              </w:rPr>
              <w:t>Decision:</w:t>
            </w:r>
          </w:p>
        </w:tc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6E0954" w14:textId="77777777" w:rsidR="00345558" w:rsidRDefault="00345558" w:rsidP="00345558">
            <w:pPr>
              <w:spacing w:after="0"/>
            </w:pPr>
            <w:r>
              <w:t>No Objection</w:t>
            </w:r>
          </w:p>
        </w:tc>
      </w:tr>
    </w:tbl>
    <w:p w14:paraId="2ECFA1AA" w14:textId="77777777" w:rsidR="00B32688" w:rsidRPr="00871FF7" w:rsidRDefault="00B32688" w:rsidP="00CC4B04">
      <w:pPr>
        <w:pStyle w:val="Header"/>
        <w:ind w:left="426"/>
        <w:rPr>
          <w:bCs/>
          <w:sz w:val="22"/>
          <w:szCs w:val="22"/>
        </w:rPr>
      </w:pPr>
    </w:p>
    <w:p w14:paraId="5477DE78" w14:textId="02D13A1C" w:rsidR="00871FF7" w:rsidRPr="00871FF7" w:rsidRDefault="00871FF7" w:rsidP="00871FF7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r w:rsidRPr="00871FF7">
        <w:rPr>
          <w:b/>
          <w:sz w:val="22"/>
          <w:szCs w:val="22"/>
        </w:rPr>
        <w:t>Box Parish Neighbourhood Plan</w:t>
      </w:r>
      <w:r w:rsidR="00B32688">
        <w:rPr>
          <w:b/>
          <w:sz w:val="22"/>
          <w:szCs w:val="22"/>
        </w:rPr>
        <w:t xml:space="preserve"> (BPNP)</w:t>
      </w:r>
      <w:r w:rsidRPr="00871FF7">
        <w:rPr>
          <w:bCs/>
          <w:sz w:val="22"/>
          <w:szCs w:val="22"/>
        </w:rPr>
        <w:t xml:space="preserve">. To </w:t>
      </w:r>
      <w:r w:rsidR="00D55A49">
        <w:rPr>
          <w:bCs/>
          <w:sz w:val="22"/>
          <w:szCs w:val="22"/>
        </w:rPr>
        <w:t xml:space="preserve">note the progress with </w:t>
      </w:r>
      <w:r w:rsidR="00345558">
        <w:rPr>
          <w:bCs/>
          <w:sz w:val="22"/>
          <w:szCs w:val="22"/>
        </w:rPr>
        <w:t xml:space="preserve">Locality, who are now on contract to deliver the SEA in 16-20 weeks.  </w:t>
      </w:r>
    </w:p>
    <w:p w14:paraId="159E7FEE" w14:textId="77777777" w:rsidR="00871FF7" w:rsidRPr="00871FF7" w:rsidRDefault="00871FF7" w:rsidP="00871FF7">
      <w:pPr>
        <w:pStyle w:val="Header"/>
        <w:spacing w:line="276" w:lineRule="auto"/>
        <w:ind w:left="426"/>
        <w:rPr>
          <w:bCs/>
          <w:sz w:val="22"/>
          <w:szCs w:val="22"/>
        </w:rPr>
      </w:pPr>
    </w:p>
    <w:p w14:paraId="6BB63B77" w14:textId="5C9A7816" w:rsidR="00871FF7" w:rsidRDefault="00871FF7" w:rsidP="00033D93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r w:rsidRPr="00B32688">
        <w:rPr>
          <w:bCs/>
          <w:sz w:val="22"/>
          <w:szCs w:val="22"/>
        </w:rPr>
        <w:t>Items of</w:t>
      </w:r>
      <w:r w:rsidRPr="00B32688">
        <w:rPr>
          <w:b/>
          <w:sz w:val="22"/>
          <w:szCs w:val="22"/>
        </w:rPr>
        <w:t xml:space="preserve"> Correspondence.  </w:t>
      </w:r>
      <w:r w:rsidR="00B32688">
        <w:rPr>
          <w:bCs/>
          <w:sz w:val="22"/>
          <w:szCs w:val="22"/>
        </w:rPr>
        <w:t>Nil.</w:t>
      </w:r>
    </w:p>
    <w:p w14:paraId="2CFDC267" w14:textId="77777777" w:rsidR="00B32688" w:rsidRPr="00B32688" w:rsidRDefault="00B32688" w:rsidP="00B32688">
      <w:pPr>
        <w:pStyle w:val="Header"/>
        <w:tabs>
          <w:tab w:val="clear" w:pos="4513"/>
          <w:tab w:val="clear" w:pos="9026"/>
        </w:tabs>
        <w:spacing w:line="276" w:lineRule="auto"/>
        <w:ind w:left="426"/>
        <w:rPr>
          <w:bCs/>
          <w:sz w:val="22"/>
          <w:szCs w:val="22"/>
        </w:rPr>
      </w:pPr>
    </w:p>
    <w:p w14:paraId="49142902" w14:textId="64BF35C8" w:rsidR="00871FF7" w:rsidRPr="00871FF7" w:rsidRDefault="00871FF7" w:rsidP="00871FF7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hanging="426"/>
        <w:rPr>
          <w:bCs/>
          <w:sz w:val="22"/>
          <w:szCs w:val="22"/>
        </w:rPr>
      </w:pPr>
      <w:r w:rsidRPr="00871FF7">
        <w:rPr>
          <w:bCs/>
          <w:sz w:val="22"/>
          <w:szCs w:val="22"/>
        </w:rPr>
        <w:t xml:space="preserve">Items of report and </w:t>
      </w:r>
      <w:r w:rsidRPr="00871FF7">
        <w:rPr>
          <w:b/>
          <w:sz w:val="22"/>
          <w:szCs w:val="22"/>
        </w:rPr>
        <w:t>future Agenda</w:t>
      </w:r>
      <w:r w:rsidRPr="00871FF7">
        <w:rPr>
          <w:bCs/>
          <w:sz w:val="22"/>
          <w:szCs w:val="22"/>
        </w:rPr>
        <w:t xml:space="preserve"> items</w:t>
      </w:r>
      <w:r>
        <w:rPr>
          <w:bCs/>
          <w:sz w:val="22"/>
          <w:szCs w:val="22"/>
        </w:rPr>
        <w:t xml:space="preserve">.  </w:t>
      </w:r>
      <w:r w:rsidRPr="00871FF7">
        <w:rPr>
          <w:bCs/>
          <w:sz w:val="22"/>
          <w:szCs w:val="22"/>
        </w:rPr>
        <w:tab/>
      </w:r>
    </w:p>
    <w:p w14:paraId="25761768" w14:textId="77777777" w:rsidR="00871FF7" w:rsidRPr="00871FF7" w:rsidRDefault="00871FF7" w:rsidP="00871FF7">
      <w:pPr>
        <w:pStyle w:val="Header"/>
        <w:spacing w:line="276" w:lineRule="auto"/>
        <w:ind w:left="426"/>
        <w:rPr>
          <w:bCs/>
          <w:sz w:val="22"/>
          <w:szCs w:val="22"/>
        </w:rPr>
      </w:pPr>
    </w:p>
    <w:p w14:paraId="41ECCE27" w14:textId="1FF3BBF3" w:rsidR="001A07C3" w:rsidRPr="00345558" w:rsidRDefault="00871FF7" w:rsidP="00142F3E">
      <w:pPr>
        <w:pStyle w:val="Header"/>
        <w:numPr>
          <w:ilvl w:val="0"/>
          <w:numId w:val="16"/>
        </w:numPr>
        <w:tabs>
          <w:tab w:val="clear" w:pos="4513"/>
          <w:tab w:val="clear" w:pos="9026"/>
        </w:tabs>
        <w:spacing w:line="276" w:lineRule="auto"/>
        <w:ind w:left="426" w:right="425" w:hanging="426"/>
        <w:rPr>
          <w:b/>
          <w:i/>
          <w:sz w:val="22"/>
          <w:szCs w:val="22"/>
        </w:rPr>
      </w:pPr>
      <w:r w:rsidRPr="00345558">
        <w:rPr>
          <w:bCs/>
          <w:sz w:val="22"/>
          <w:szCs w:val="22"/>
        </w:rPr>
        <w:t xml:space="preserve">Date of next meeting –  Prior to </w:t>
      </w:r>
      <w:r w:rsidR="00D55A49" w:rsidRPr="00345558">
        <w:rPr>
          <w:bCs/>
          <w:sz w:val="22"/>
          <w:szCs w:val="22"/>
        </w:rPr>
        <w:t>Open Spaces Ctte on 12</w:t>
      </w:r>
      <w:r w:rsidR="00D55A49" w:rsidRPr="00345558">
        <w:rPr>
          <w:bCs/>
          <w:sz w:val="22"/>
          <w:szCs w:val="22"/>
          <w:vertAlign w:val="superscript"/>
        </w:rPr>
        <w:t>th</w:t>
      </w:r>
      <w:r w:rsidR="00D55A49" w:rsidRPr="00345558">
        <w:rPr>
          <w:bCs/>
          <w:sz w:val="22"/>
          <w:szCs w:val="22"/>
        </w:rPr>
        <w:t xml:space="preserve"> January 2026</w:t>
      </w:r>
      <w:r w:rsidRPr="00345558">
        <w:rPr>
          <w:bCs/>
          <w:sz w:val="22"/>
          <w:szCs w:val="22"/>
        </w:rPr>
        <w:t>.</w:t>
      </w:r>
    </w:p>
    <w:sectPr w:rsidR="001A07C3" w:rsidRPr="00345558" w:rsidSect="00871FF7">
      <w:footerReference w:type="default" r:id="rId22"/>
      <w:pgSz w:w="11906" w:h="16838"/>
      <w:pgMar w:top="720" w:right="720" w:bottom="1440" w:left="993" w:header="706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86578" w14:textId="77777777" w:rsidR="00E65EE3" w:rsidRDefault="00E65EE3" w:rsidP="00E65EE3">
      <w:pPr>
        <w:spacing w:after="0"/>
      </w:pPr>
      <w:r>
        <w:separator/>
      </w:r>
    </w:p>
  </w:endnote>
  <w:endnote w:type="continuationSeparator" w:id="0">
    <w:p w14:paraId="6BBD9C99" w14:textId="77777777" w:rsidR="00E65EE3" w:rsidRDefault="00E65EE3" w:rsidP="00E65EE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18" w:space="0" w:color="538135" w:themeColor="accent6" w:themeShade="BF"/>
      </w:tblBorders>
      <w:tblLook w:val="04A0" w:firstRow="1" w:lastRow="0" w:firstColumn="1" w:lastColumn="0" w:noHBand="0" w:noVBand="1"/>
    </w:tblPr>
    <w:tblGrid>
      <w:gridCol w:w="3320"/>
      <w:gridCol w:w="3321"/>
      <w:gridCol w:w="3321"/>
    </w:tblGrid>
    <w:tr w:rsidR="009E2BA0" w:rsidRPr="005A76BD" w14:paraId="21900161" w14:textId="77777777" w:rsidTr="00AB0D28">
      <w:trPr>
        <w:trHeight w:val="920"/>
      </w:trPr>
      <w:tc>
        <w:tcPr>
          <w:tcW w:w="3320" w:type="dxa"/>
        </w:tcPr>
        <w:p w14:paraId="548527D9" w14:textId="77777777" w:rsidR="009E2BA0" w:rsidRPr="00684A08" w:rsidRDefault="009E2BA0" w:rsidP="00356321">
          <w:pPr>
            <w:spacing w:after="0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  <w:r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Clerk to the Council</w:t>
          </w:r>
        </w:p>
        <w:p w14:paraId="7C2BF688" w14:textId="77777777" w:rsidR="009E2BA0" w:rsidRPr="00684A08" w:rsidRDefault="009E2BA0" w:rsidP="00356321">
          <w:pPr>
            <w:spacing w:after="0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  <w:r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Steve Vickery</w:t>
          </w:r>
        </w:p>
        <w:p w14:paraId="51993B51" w14:textId="52841EC9" w:rsidR="00976111" w:rsidRPr="00684A08" w:rsidRDefault="004B2529" w:rsidP="00356321">
          <w:pPr>
            <w:spacing w:after="0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  <w:r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01225 742356</w:t>
          </w:r>
        </w:p>
        <w:p w14:paraId="13569A62" w14:textId="38310C8F" w:rsidR="00213CF5" w:rsidRPr="00684A08" w:rsidRDefault="00993D76" w:rsidP="00356321">
          <w:pPr>
            <w:spacing w:after="0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  <w:r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clerk@boxparishcouncil.gov.u</w:t>
          </w:r>
          <w:r w:rsidR="00976111"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k</w:t>
          </w:r>
        </w:p>
      </w:tc>
      <w:tc>
        <w:tcPr>
          <w:tcW w:w="3321" w:type="dxa"/>
        </w:tcPr>
        <w:p w14:paraId="62F59793" w14:textId="77777777" w:rsidR="00976111" w:rsidRPr="00684A08" w:rsidRDefault="00976111" w:rsidP="00356321">
          <w:pPr>
            <w:spacing w:after="0"/>
            <w:jc w:val="center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</w:p>
        <w:p w14:paraId="7C6D6050" w14:textId="7E8582BD" w:rsidR="009E2BA0" w:rsidRPr="00684A08" w:rsidRDefault="00993D76" w:rsidP="00356321">
          <w:pPr>
            <w:spacing w:after="0"/>
            <w:jc w:val="center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  <w:r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www.boxparishcouncil.gov.uk</w:t>
          </w:r>
        </w:p>
      </w:tc>
      <w:tc>
        <w:tcPr>
          <w:tcW w:w="3321" w:type="dxa"/>
        </w:tcPr>
        <w:p w14:paraId="2A696C8C" w14:textId="200A9826" w:rsidR="00CE3B73" w:rsidRPr="00684A08" w:rsidRDefault="009E2BA0" w:rsidP="00356321">
          <w:pPr>
            <w:spacing w:after="0"/>
            <w:jc w:val="right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  <w:r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Council Office</w:t>
          </w:r>
          <w:r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br/>
            <w:t>The Parade</w:t>
          </w:r>
        </w:p>
        <w:p w14:paraId="3AAA292D" w14:textId="346717FB" w:rsidR="009E2BA0" w:rsidRPr="00684A08" w:rsidRDefault="009E2BA0" w:rsidP="00356321">
          <w:pPr>
            <w:spacing w:after="0"/>
            <w:jc w:val="right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  <w:r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Box</w:t>
          </w:r>
          <w:r w:rsidR="00CE3B73"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 xml:space="preserve">, </w:t>
          </w:r>
          <w:r w:rsidR="00993D76"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Wiltshire</w:t>
          </w:r>
        </w:p>
        <w:p w14:paraId="2CFA8368" w14:textId="1041CE54" w:rsidR="009E2BA0" w:rsidRPr="00684A08" w:rsidRDefault="009E2BA0" w:rsidP="00356321">
          <w:pPr>
            <w:spacing w:after="0"/>
            <w:jc w:val="right"/>
            <w:rPr>
              <w:rFonts w:ascii="Tahoma" w:hAnsi="Tahoma" w:cs="Tahoma"/>
              <w:color w:val="538135" w:themeColor="accent6" w:themeShade="BF"/>
              <w:sz w:val="16"/>
              <w:szCs w:val="16"/>
            </w:rPr>
          </w:pPr>
          <w:r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SN13 8N</w:t>
          </w:r>
          <w:r w:rsidR="004B24B2" w:rsidRPr="00684A08">
            <w:rPr>
              <w:rFonts w:ascii="Tahoma" w:hAnsi="Tahoma" w:cs="Tahoma"/>
              <w:color w:val="538135" w:themeColor="accent6" w:themeShade="BF"/>
              <w:sz w:val="16"/>
              <w:szCs w:val="16"/>
            </w:rPr>
            <w:t>X</w:t>
          </w:r>
        </w:p>
      </w:tc>
    </w:tr>
  </w:tbl>
  <w:p w14:paraId="2312D851" w14:textId="77777777" w:rsidR="00BE612A" w:rsidRDefault="00BE612A" w:rsidP="009F10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934EC" w14:textId="77777777" w:rsidR="00E65EE3" w:rsidRDefault="00E65EE3" w:rsidP="00E65EE3">
      <w:pPr>
        <w:spacing w:after="0"/>
      </w:pPr>
      <w:r>
        <w:separator/>
      </w:r>
    </w:p>
  </w:footnote>
  <w:footnote w:type="continuationSeparator" w:id="0">
    <w:p w14:paraId="764974F4" w14:textId="77777777" w:rsidR="00E65EE3" w:rsidRDefault="00E65EE3" w:rsidP="00E65EE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443B1"/>
    <w:multiLevelType w:val="hybridMultilevel"/>
    <w:tmpl w:val="2FC057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223D1E"/>
    <w:multiLevelType w:val="hybridMultilevel"/>
    <w:tmpl w:val="AA5892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4C4304"/>
    <w:multiLevelType w:val="hybridMultilevel"/>
    <w:tmpl w:val="75BE9A6C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47A75E9"/>
    <w:multiLevelType w:val="hybridMultilevel"/>
    <w:tmpl w:val="7F44D038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7A56B4F"/>
    <w:multiLevelType w:val="hybridMultilevel"/>
    <w:tmpl w:val="F14461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63DB3"/>
    <w:multiLevelType w:val="hybridMultilevel"/>
    <w:tmpl w:val="9C2CB6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980705"/>
    <w:multiLevelType w:val="hybridMultilevel"/>
    <w:tmpl w:val="F24E2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D5E76"/>
    <w:multiLevelType w:val="hybridMultilevel"/>
    <w:tmpl w:val="D6B47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E13DCB"/>
    <w:multiLevelType w:val="hybridMultilevel"/>
    <w:tmpl w:val="867494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34F3E2E"/>
    <w:multiLevelType w:val="hybridMultilevel"/>
    <w:tmpl w:val="56C65E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53F22C0"/>
    <w:multiLevelType w:val="hybridMultilevel"/>
    <w:tmpl w:val="C86678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C277C3"/>
    <w:multiLevelType w:val="hybridMultilevel"/>
    <w:tmpl w:val="9E84D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254EA"/>
    <w:multiLevelType w:val="hybridMultilevel"/>
    <w:tmpl w:val="9CA8756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3FD354A"/>
    <w:multiLevelType w:val="hybridMultilevel"/>
    <w:tmpl w:val="D7CC60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7BB39DD"/>
    <w:multiLevelType w:val="hybridMultilevel"/>
    <w:tmpl w:val="25C8AB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D975AFE"/>
    <w:multiLevelType w:val="hybridMultilevel"/>
    <w:tmpl w:val="025AB910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96906992">
    <w:abstractNumId w:val="8"/>
  </w:num>
  <w:num w:numId="2" w16cid:durableId="1076785453">
    <w:abstractNumId w:val="7"/>
  </w:num>
  <w:num w:numId="3" w16cid:durableId="677394414">
    <w:abstractNumId w:val="12"/>
  </w:num>
  <w:num w:numId="4" w16cid:durableId="2001081353">
    <w:abstractNumId w:val="5"/>
  </w:num>
  <w:num w:numId="5" w16cid:durableId="1334264681">
    <w:abstractNumId w:val="11"/>
  </w:num>
  <w:num w:numId="6" w16cid:durableId="1483501686">
    <w:abstractNumId w:val="0"/>
  </w:num>
  <w:num w:numId="7" w16cid:durableId="879972959">
    <w:abstractNumId w:val="13"/>
  </w:num>
  <w:num w:numId="8" w16cid:durableId="1200237171">
    <w:abstractNumId w:val="1"/>
  </w:num>
  <w:num w:numId="9" w16cid:durableId="647978041">
    <w:abstractNumId w:val="2"/>
  </w:num>
  <w:num w:numId="10" w16cid:durableId="1157114925">
    <w:abstractNumId w:val="9"/>
  </w:num>
  <w:num w:numId="11" w16cid:durableId="2007586372">
    <w:abstractNumId w:val="15"/>
  </w:num>
  <w:num w:numId="12" w16cid:durableId="817694096">
    <w:abstractNumId w:val="10"/>
  </w:num>
  <w:num w:numId="13" w16cid:durableId="94055431">
    <w:abstractNumId w:val="3"/>
  </w:num>
  <w:num w:numId="14" w16cid:durableId="965282532">
    <w:abstractNumId w:val="6"/>
  </w:num>
  <w:num w:numId="15" w16cid:durableId="13269874">
    <w:abstractNumId w:val="14"/>
  </w:num>
  <w:num w:numId="16" w16cid:durableId="20359620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C26"/>
    <w:rsid w:val="000721E2"/>
    <w:rsid w:val="0008000C"/>
    <w:rsid w:val="000B1F94"/>
    <w:rsid w:val="000D6ECD"/>
    <w:rsid w:val="000F39CD"/>
    <w:rsid w:val="0010308C"/>
    <w:rsid w:val="00110905"/>
    <w:rsid w:val="001363EE"/>
    <w:rsid w:val="0014763E"/>
    <w:rsid w:val="00187E50"/>
    <w:rsid w:val="00194748"/>
    <w:rsid w:val="001A07C3"/>
    <w:rsid w:val="001C0790"/>
    <w:rsid w:val="001C7929"/>
    <w:rsid w:val="001E7EF6"/>
    <w:rsid w:val="001F100B"/>
    <w:rsid w:val="001F2384"/>
    <w:rsid w:val="001F6A46"/>
    <w:rsid w:val="00213CF5"/>
    <w:rsid w:val="00236B08"/>
    <w:rsid w:val="00250DAF"/>
    <w:rsid w:val="002741C9"/>
    <w:rsid w:val="00274C31"/>
    <w:rsid w:val="002C2676"/>
    <w:rsid w:val="00327C96"/>
    <w:rsid w:val="00344995"/>
    <w:rsid w:val="00345558"/>
    <w:rsid w:val="00353BAE"/>
    <w:rsid w:val="00356321"/>
    <w:rsid w:val="0036031B"/>
    <w:rsid w:val="00374999"/>
    <w:rsid w:val="003A33C3"/>
    <w:rsid w:val="0040506D"/>
    <w:rsid w:val="00405F55"/>
    <w:rsid w:val="00425E80"/>
    <w:rsid w:val="00426C1D"/>
    <w:rsid w:val="004277F3"/>
    <w:rsid w:val="004411E3"/>
    <w:rsid w:val="00485A82"/>
    <w:rsid w:val="004A0856"/>
    <w:rsid w:val="004B24B2"/>
    <w:rsid w:val="004B2529"/>
    <w:rsid w:val="004C5047"/>
    <w:rsid w:val="004F245F"/>
    <w:rsid w:val="004F69CB"/>
    <w:rsid w:val="00503555"/>
    <w:rsid w:val="005063CD"/>
    <w:rsid w:val="00523E89"/>
    <w:rsid w:val="0053763E"/>
    <w:rsid w:val="00545365"/>
    <w:rsid w:val="0055406B"/>
    <w:rsid w:val="0057337B"/>
    <w:rsid w:val="00585BA9"/>
    <w:rsid w:val="005A2FE7"/>
    <w:rsid w:val="005A76BD"/>
    <w:rsid w:val="005C29FB"/>
    <w:rsid w:val="005D63D3"/>
    <w:rsid w:val="00603745"/>
    <w:rsid w:val="006615CA"/>
    <w:rsid w:val="006701D4"/>
    <w:rsid w:val="00684A08"/>
    <w:rsid w:val="00692303"/>
    <w:rsid w:val="006C0E5D"/>
    <w:rsid w:val="006C10E4"/>
    <w:rsid w:val="006C7D88"/>
    <w:rsid w:val="006F753C"/>
    <w:rsid w:val="00754F22"/>
    <w:rsid w:val="00780796"/>
    <w:rsid w:val="007927BC"/>
    <w:rsid w:val="007D589B"/>
    <w:rsid w:val="008102D3"/>
    <w:rsid w:val="00825517"/>
    <w:rsid w:val="00851E58"/>
    <w:rsid w:val="0086619C"/>
    <w:rsid w:val="00871FF7"/>
    <w:rsid w:val="008A3EC6"/>
    <w:rsid w:val="008A7254"/>
    <w:rsid w:val="009140AA"/>
    <w:rsid w:val="00935B5E"/>
    <w:rsid w:val="00976111"/>
    <w:rsid w:val="00993D76"/>
    <w:rsid w:val="009B41A8"/>
    <w:rsid w:val="009D40BB"/>
    <w:rsid w:val="009E2BA0"/>
    <w:rsid w:val="009E6402"/>
    <w:rsid w:val="009E6482"/>
    <w:rsid w:val="009F1040"/>
    <w:rsid w:val="00A2560A"/>
    <w:rsid w:val="00A27B97"/>
    <w:rsid w:val="00A309E4"/>
    <w:rsid w:val="00A7549B"/>
    <w:rsid w:val="00A87118"/>
    <w:rsid w:val="00AB0D28"/>
    <w:rsid w:val="00AD7215"/>
    <w:rsid w:val="00AF5698"/>
    <w:rsid w:val="00B0346F"/>
    <w:rsid w:val="00B166E3"/>
    <w:rsid w:val="00B2429C"/>
    <w:rsid w:val="00B2675B"/>
    <w:rsid w:val="00B32688"/>
    <w:rsid w:val="00B6247F"/>
    <w:rsid w:val="00B7067C"/>
    <w:rsid w:val="00B73147"/>
    <w:rsid w:val="00B76E1B"/>
    <w:rsid w:val="00B80053"/>
    <w:rsid w:val="00BC036E"/>
    <w:rsid w:val="00BC3D6A"/>
    <w:rsid w:val="00BD3042"/>
    <w:rsid w:val="00BE612A"/>
    <w:rsid w:val="00C079B7"/>
    <w:rsid w:val="00C07D14"/>
    <w:rsid w:val="00C32932"/>
    <w:rsid w:val="00C80423"/>
    <w:rsid w:val="00C97D7E"/>
    <w:rsid w:val="00CA6BE4"/>
    <w:rsid w:val="00CA7FF8"/>
    <w:rsid w:val="00CC4B04"/>
    <w:rsid w:val="00CE3B73"/>
    <w:rsid w:val="00D430B2"/>
    <w:rsid w:val="00D45F42"/>
    <w:rsid w:val="00D55A49"/>
    <w:rsid w:val="00DD1DD7"/>
    <w:rsid w:val="00DD7250"/>
    <w:rsid w:val="00DF36CE"/>
    <w:rsid w:val="00E175BA"/>
    <w:rsid w:val="00E17606"/>
    <w:rsid w:val="00E31D9D"/>
    <w:rsid w:val="00E548B1"/>
    <w:rsid w:val="00E64647"/>
    <w:rsid w:val="00E65EE3"/>
    <w:rsid w:val="00E7544D"/>
    <w:rsid w:val="00E84A30"/>
    <w:rsid w:val="00F00466"/>
    <w:rsid w:val="00F05C26"/>
    <w:rsid w:val="00F07D70"/>
    <w:rsid w:val="00F114F2"/>
    <w:rsid w:val="00F14102"/>
    <w:rsid w:val="00F17628"/>
    <w:rsid w:val="00F32788"/>
    <w:rsid w:val="00F456B1"/>
    <w:rsid w:val="00F4797D"/>
    <w:rsid w:val="00F53E14"/>
    <w:rsid w:val="00F82EF6"/>
    <w:rsid w:val="00FC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ED833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46F"/>
    <w:pPr>
      <w:spacing w:after="200"/>
    </w:pPr>
    <w:rPr>
      <w:noProof/>
      <w:color w:val="000000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D55A49"/>
    <w:pPr>
      <w:spacing w:before="100" w:beforeAutospacing="1" w:after="100" w:afterAutospacing="1"/>
      <w:outlineLvl w:val="1"/>
    </w:pPr>
    <w:rPr>
      <w:rFonts w:ascii="Calibri" w:eastAsia="Times New Roman" w:hAnsi="Calibri" w:cs="Calibri"/>
      <w:b/>
      <w:bCs/>
      <w:noProof w:val="0"/>
      <w:color w:val="auto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5C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nhideWhenUsed/>
    <w:rsid w:val="00F05C2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1E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721E2"/>
    <w:rPr>
      <w:rFonts w:ascii="Tahoma" w:hAnsi="Tahoma" w:cs="Tahoma"/>
      <w:noProof/>
      <w:color w:val="000000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27C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E65EE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65EE3"/>
    <w:rPr>
      <w:noProof/>
      <w:color w:val="00000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65EE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65EE3"/>
    <w:rPr>
      <w:noProof/>
      <w:color w:val="000000"/>
      <w:lang w:eastAsia="en-US"/>
    </w:rPr>
  </w:style>
  <w:style w:type="character" w:styleId="Strong">
    <w:name w:val="Strong"/>
    <w:basedOn w:val="DefaultParagraphFont"/>
    <w:uiPriority w:val="22"/>
    <w:qFormat/>
    <w:rsid w:val="00871FF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71FF7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A49"/>
    <w:rPr>
      <w:rFonts w:ascii="Calibri" w:eastAsia="Times New Roman" w:hAnsi="Calibri" w:cs="Calibr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evelopment.wiltshire.gov.uk/pr/s/planning-application/a0iQ300000I5abZIAR" TargetMode="External"/><Relationship Id="rId18" Type="http://schemas.openxmlformats.org/officeDocument/2006/relationships/hyperlink" Target="https://development.wiltshire.gov.uk/pr/s/planning-application/a0iQ300000HL3KVIA1" TargetMode="External"/><Relationship Id="rId3" Type="http://schemas.openxmlformats.org/officeDocument/2006/relationships/styles" Target="styles.xml"/><Relationship Id="rId21" Type="http://schemas.openxmlformats.org/officeDocument/2006/relationships/hyperlink" Target="https://development.wiltshire.gov.uk/pr/s/planning-application/a0iQ300000HR6AoIA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evelopment.wiltshire.gov.uk/pr/s/planning-application/a0iQ300000HlVGHIA3" TargetMode="External"/><Relationship Id="rId17" Type="http://schemas.openxmlformats.org/officeDocument/2006/relationships/hyperlink" Target="https://development.wiltshire.gov.uk/pr/s/planning-application/a0iQ300000GLtBZIA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evelopment.wiltshire.gov.uk/pr/s/planning-application/a0iQ300000Gfv4LIAR" TargetMode="External"/><Relationship Id="rId20" Type="http://schemas.openxmlformats.org/officeDocument/2006/relationships/hyperlink" Target="https://development.wiltshire.gov.uk/pr/s/planning-application/a0iQ300000FkxVtIA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velopment.wiltshire.gov.uk/pr/s/planning-application/a0iQ300000HIXF3IAP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evelopment.wiltshire.gov.uk/pr/s/planning-application/a0iQ300000HhMt7IA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evelopment.wiltshire.gov.uk/pr/s/planning-application/a0iQ300000He2XZIAZ" TargetMode="External"/><Relationship Id="rId19" Type="http://schemas.openxmlformats.org/officeDocument/2006/relationships/hyperlink" Target="https://development.wiltshire.gov.uk/pr/s/planning-application/a0iQ300000HDMKHIA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velopment.wiltshire.gov.uk/pr/s/planning-application/a0iQ300000HaIKnIAN" TargetMode="External"/><Relationship Id="rId14" Type="http://schemas.openxmlformats.org/officeDocument/2006/relationships/hyperlink" Target="https://development.wiltshire.gov.uk/pr/s/planning-application/a0iQ300000IDCNZIA5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14DDE-022E-4678-A3D4-809EABC2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AGENDA%20Planning%20Dec%2018</Template>
  <TotalTime>0</TotalTime>
  <Pages>3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6901</CharactersWithSpaces>
  <SharedDoc>false</SharedDoc>
  <HLinks>
    <vt:vector size="6" baseType="variant">
      <vt:variant>
        <vt:i4>8060932</vt:i4>
      </vt:variant>
      <vt:variant>
        <vt:i4>0</vt:i4>
      </vt:variant>
      <vt:variant>
        <vt:i4>0</vt:i4>
      </vt:variant>
      <vt:variant>
        <vt:i4>5</vt:i4>
      </vt:variant>
      <vt:variant>
        <vt:lpwstr>mailto:mailbox@boxparish.org.uk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MRL</dc:creator>
  <cp:keywords/>
  <cp:lastModifiedBy>margaret carey</cp:lastModifiedBy>
  <cp:revision>4</cp:revision>
  <cp:lastPrinted>2025-10-28T12:50:00Z</cp:lastPrinted>
  <dcterms:created xsi:type="dcterms:W3CDTF">2025-11-24T10:39:00Z</dcterms:created>
  <dcterms:modified xsi:type="dcterms:W3CDTF">2025-12-08T09:51:00Z</dcterms:modified>
</cp:coreProperties>
</file>